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B7E" w:rsidRPr="00513F46" w:rsidRDefault="00925B7E" w:rsidP="00513F46">
      <w:pPr>
        <w:jc w:val="center"/>
        <w:rPr>
          <w:b/>
          <w:sz w:val="40"/>
          <w:szCs w:val="40"/>
        </w:rPr>
      </w:pPr>
      <w:bookmarkStart w:id="0" w:name="_GoBack"/>
      <w:bookmarkEnd w:id="0"/>
      <w:r w:rsidRPr="009B7698">
        <w:rPr>
          <w:b/>
          <w:sz w:val="40"/>
          <w:szCs w:val="40"/>
        </w:rPr>
        <w:t>INFORMACJA Z OTWARCIA OFERT</w:t>
      </w:r>
    </w:p>
    <w:p w:rsidR="00925B7E" w:rsidRPr="004E7513" w:rsidRDefault="00925B7E" w:rsidP="009B769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 w:line="240" w:lineRule="auto"/>
        <w:jc w:val="center"/>
        <w:rPr>
          <w:rFonts w:ascii="Cambria" w:hAnsi="Cambria" w:cs="Tahoma"/>
          <w:b/>
          <w:i/>
          <w:lang w:eastAsia="pl-PL"/>
        </w:rPr>
      </w:pPr>
      <w:r w:rsidRPr="004E7513">
        <w:rPr>
          <w:rFonts w:ascii="Cambria" w:hAnsi="Cambria" w:cs="Tahoma"/>
          <w:b/>
          <w:i/>
          <w:lang w:eastAsia="pl-PL"/>
        </w:rPr>
        <w:t xml:space="preserve">Usługi szkoleniowe w ramach projektu „Odkryjmy bogactwo w nas drzemiące w Szkole Podstawowej nr 128 i Publicznym Gimnazjum nr 58 w Łodzi” </w:t>
      </w:r>
      <w:r w:rsidRPr="004E7513">
        <w:rPr>
          <w:rFonts w:ascii="Cambria" w:hAnsi="Cambria" w:cs="Tahoma"/>
          <w:b/>
          <w:i/>
          <w:lang w:eastAsia="pl-PL"/>
        </w:rPr>
        <w:br/>
        <w:t xml:space="preserve">(umowa nr 11.01.02-10-B061/16-00) </w:t>
      </w:r>
      <w:r w:rsidRPr="004E7513">
        <w:rPr>
          <w:rFonts w:ascii="Cambria" w:hAnsi="Cambria" w:cs="Tahoma"/>
          <w:b/>
          <w:i/>
          <w:lang w:eastAsia="pl-PL"/>
        </w:rPr>
        <w:br/>
      </w:r>
      <w:r w:rsidRPr="004E7513">
        <w:rPr>
          <w:rFonts w:ascii="Cambria" w:hAnsi="Cambria" w:cs="Tahoma"/>
          <w:i/>
          <w:lang w:eastAsia="pl-PL"/>
        </w:rPr>
        <w:t>współfinansowanego ze środków Europejskiego Funduszu Społecznego w ramach Osi Priorytetowej XI Edukacja, Kwalifikacje, Umiejętności, Działania XI.1.2 Kształcenie ogólne, Regionalnego Programu Operacyjnego Województwa Łódzkiego na lata 2014-2020 realizowanego w Zespole Szkół Specjalnych nr 4 w Łodzi</w:t>
      </w:r>
    </w:p>
    <w:p w:rsidR="00925B7E" w:rsidRPr="004E7513" w:rsidRDefault="00925B7E" w:rsidP="009B769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 w:line="360" w:lineRule="auto"/>
        <w:jc w:val="both"/>
        <w:rPr>
          <w:rFonts w:ascii="Cambria" w:hAnsi="Cambria" w:cs="Tahoma"/>
          <w:b/>
          <w:lang w:eastAsia="pl-PL"/>
        </w:rPr>
      </w:pPr>
    </w:p>
    <w:p w:rsidR="00925B7E" w:rsidRDefault="00925B7E" w:rsidP="002560A0"/>
    <w:p w:rsidR="00925B7E" w:rsidRDefault="00925B7E" w:rsidP="002560A0">
      <w:r>
        <w:t>Do dnia 22.06.2017 r. do godz. 10.30 wpłynęło 7 ofert.</w:t>
      </w:r>
    </w:p>
    <w:p w:rsidR="00925B7E" w:rsidRDefault="00925B7E" w:rsidP="002560A0">
      <w:r>
        <w:t>Kwota jaką Zamawiający zamierza przeznaczyć na sfinansowanie zamówienia wynosi:</w:t>
      </w:r>
    </w:p>
    <w:p w:rsidR="00925B7E" w:rsidRPr="004E7AB7" w:rsidRDefault="00925B7E" w:rsidP="009B7698">
      <w:pPr>
        <w:pStyle w:val="ListParagraph"/>
        <w:numPr>
          <w:ilvl w:val="0"/>
          <w:numId w:val="36"/>
        </w:numPr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  <w:r w:rsidRPr="004E7AB7">
        <w:rPr>
          <w:rFonts w:ascii="Arial" w:hAnsi="Arial" w:cs="Arial"/>
          <w:color w:val="222222"/>
          <w:sz w:val="19"/>
          <w:szCs w:val="19"/>
          <w:shd w:val="clear" w:color="auto" w:fill="FFFFFF"/>
          <w:lang w:eastAsia="pl-PL"/>
        </w:rPr>
        <w:t xml:space="preserve">dla części 1 -  27.900 zł </w:t>
      </w:r>
    </w:p>
    <w:p w:rsidR="00925B7E" w:rsidRPr="004E7AB7" w:rsidRDefault="00925B7E" w:rsidP="009B7698">
      <w:pPr>
        <w:pStyle w:val="ListParagraph"/>
        <w:numPr>
          <w:ilvl w:val="0"/>
          <w:numId w:val="36"/>
        </w:numPr>
        <w:shd w:val="clear" w:color="auto" w:fill="FFFFFF"/>
        <w:spacing w:after="0" w:line="240" w:lineRule="auto"/>
        <w:rPr>
          <w:rFonts w:ascii="Arial" w:hAnsi="Arial" w:cs="Arial"/>
          <w:color w:val="222222"/>
          <w:sz w:val="19"/>
          <w:szCs w:val="19"/>
          <w:lang w:eastAsia="pl-PL"/>
        </w:rPr>
      </w:pPr>
      <w:r w:rsidRPr="004E7AB7">
        <w:rPr>
          <w:rFonts w:ascii="Arial" w:hAnsi="Arial" w:cs="Arial"/>
          <w:color w:val="222222"/>
          <w:sz w:val="19"/>
          <w:szCs w:val="19"/>
          <w:lang w:eastAsia="pl-PL"/>
        </w:rPr>
        <w:t xml:space="preserve">dla części 2 - 5.400,00 zł </w:t>
      </w:r>
    </w:p>
    <w:p w:rsidR="00925B7E" w:rsidRPr="004E7AB7" w:rsidRDefault="00925B7E" w:rsidP="009B7698">
      <w:pPr>
        <w:pStyle w:val="ListParagraph"/>
        <w:numPr>
          <w:ilvl w:val="0"/>
          <w:numId w:val="36"/>
        </w:numPr>
        <w:shd w:val="clear" w:color="auto" w:fill="FFFFFF"/>
        <w:spacing w:after="0" w:line="240" w:lineRule="auto"/>
        <w:rPr>
          <w:rFonts w:ascii="Arial" w:hAnsi="Arial" w:cs="Arial"/>
          <w:color w:val="222222"/>
          <w:sz w:val="19"/>
          <w:szCs w:val="19"/>
          <w:lang w:eastAsia="pl-PL"/>
        </w:rPr>
      </w:pPr>
      <w:r w:rsidRPr="004E7AB7">
        <w:rPr>
          <w:rFonts w:ascii="Arial" w:hAnsi="Arial" w:cs="Arial"/>
          <w:color w:val="222222"/>
          <w:sz w:val="19"/>
          <w:szCs w:val="19"/>
          <w:lang w:eastAsia="pl-PL"/>
        </w:rPr>
        <w:t xml:space="preserve">dla części 3 - 30. 778,00 zł </w:t>
      </w:r>
    </w:p>
    <w:p w:rsidR="00925B7E" w:rsidRPr="004E7AB7" w:rsidRDefault="00925B7E" w:rsidP="009B7698">
      <w:pPr>
        <w:pStyle w:val="ListParagraph"/>
        <w:numPr>
          <w:ilvl w:val="0"/>
          <w:numId w:val="36"/>
        </w:numPr>
        <w:shd w:val="clear" w:color="auto" w:fill="FFFFFF"/>
        <w:spacing w:after="0" w:line="240" w:lineRule="auto"/>
        <w:rPr>
          <w:rFonts w:ascii="Arial" w:hAnsi="Arial" w:cs="Arial"/>
          <w:color w:val="222222"/>
          <w:sz w:val="19"/>
          <w:szCs w:val="19"/>
          <w:lang w:eastAsia="pl-PL"/>
        </w:rPr>
      </w:pPr>
      <w:r w:rsidRPr="004E7AB7">
        <w:rPr>
          <w:rFonts w:ascii="Arial" w:hAnsi="Arial" w:cs="Arial"/>
          <w:color w:val="222222"/>
          <w:sz w:val="19"/>
          <w:szCs w:val="19"/>
          <w:lang w:eastAsia="pl-PL"/>
        </w:rPr>
        <w:t xml:space="preserve">dla części 4 - 5400,00 zł </w:t>
      </w:r>
    </w:p>
    <w:p w:rsidR="00925B7E" w:rsidRPr="004E7AB7" w:rsidRDefault="00925B7E" w:rsidP="009B7698">
      <w:pPr>
        <w:pStyle w:val="ListParagraph"/>
        <w:numPr>
          <w:ilvl w:val="0"/>
          <w:numId w:val="36"/>
        </w:numPr>
        <w:shd w:val="clear" w:color="auto" w:fill="FFFFFF"/>
        <w:spacing w:after="0" w:line="240" w:lineRule="auto"/>
        <w:rPr>
          <w:rFonts w:ascii="Arial" w:hAnsi="Arial" w:cs="Arial"/>
          <w:color w:val="222222"/>
          <w:sz w:val="19"/>
          <w:szCs w:val="19"/>
          <w:lang w:eastAsia="pl-PL"/>
        </w:rPr>
      </w:pPr>
      <w:r w:rsidRPr="004E7AB7">
        <w:rPr>
          <w:rFonts w:ascii="Arial" w:hAnsi="Arial" w:cs="Arial"/>
          <w:color w:val="222222"/>
          <w:sz w:val="19"/>
          <w:szCs w:val="19"/>
          <w:lang w:eastAsia="pl-PL"/>
        </w:rPr>
        <w:t xml:space="preserve">dla części 5 - 19. 800,00 zł </w:t>
      </w:r>
    </w:p>
    <w:p w:rsidR="00925B7E" w:rsidRPr="004E7AB7" w:rsidRDefault="00925B7E" w:rsidP="009B7698">
      <w:pPr>
        <w:pStyle w:val="ListParagraph"/>
        <w:numPr>
          <w:ilvl w:val="0"/>
          <w:numId w:val="36"/>
        </w:numPr>
        <w:shd w:val="clear" w:color="auto" w:fill="FFFFFF"/>
        <w:spacing w:after="0" w:line="240" w:lineRule="auto"/>
        <w:rPr>
          <w:rFonts w:ascii="Arial" w:hAnsi="Arial" w:cs="Arial"/>
          <w:color w:val="222222"/>
          <w:sz w:val="19"/>
          <w:szCs w:val="19"/>
          <w:lang w:eastAsia="pl-PL"/>
        </w:rPr>
      </w:pPr>
      <w:r w:rsidRPr="004E7AB7">
        <w:rPr>
          <w:rFonts w:ascii="Arial" w:hAnsi="Arial" w:cs="Arial"/>
          <w:color w:val="222222"/>
          <w:sz w:val="19"/>
          <w:szCs w:val="19"/>
          <w:lang w:eastAsia="pl-PL"/>
        </w:rPr>
        <w:t xml:space="preserve">dla części 6 -  13.200,00 zł </w:t>
      </w:r>
    </w:p>
    <w:p w:rsidR="00925B7E" w:rsidRPr="004E7AB7" w:rsidRDefault="00925B7E" w:rsidP="009B7698">
      <w:pPr>
        <w:pStyle w:val="ListParagraph"/>
        <w:numPr>
          <w:ilvl w:val="0"/>
          <w:numId w:val="36"/>
        </w:numPr>
        <w:shd w:val="clear" w:color="auto" w:fill="FFFFFF"/>
        <w:spacing w:after="0" w:line="240" w:lineRule="auto"/>
        <w:rPr>
          <w:rFonts w:ascii="Arial" w:hAnsi="Arial" w:cs="Arial"/>
          <w:color w:val="222222"/>
          <w:sz w:val="19"/>
          <w:szCs w:val="19"/>
          <w:lang w:eastAsia="pl-PL"/>
        </w:rPr>
      </w:pPr>
      <w:r w:rsidRPr="004E7AB7">
        <w:rPr>
          <w:rFonts w:ascii="Arial" w:hAnsi="Arial" w:cs="Arial"/>
          <w:color w:val="222222"/>
          <w:sz w:val="19"/>
          <w:szCs w:val="19"/>
          <w:lang w:eastAsia="pl-PL"/>
        </w:rPr>
        <w:t xml:space="preserve">dla części 7 – 4.000,00 zł </w:t>
      </w:r>
    </w:p>
    <w:p w:rsidR="00925B7E" w:rsidRPr="004E7AB7" w:rsidRDefault="00925B7E" w:rsidP="009B7698">
      <w:pPr>
        <w:pStyle w:val="ListParagraph"/>
        <w:numPr>
          <w:ilvl w:val="0"/>
          <w:numId w:val="36"/>
        </w:numPr>
        <w:shd w:val="clear" w:color="auto" w:fill="FFFFFF"/>
        <w:spacing w:after="0" w:line="240" w:lineRule="auto"/>
        <w:rPr>
          <w:rFonts w:ascii="Arial" w:hAnsi="Arial" w:cs="Arial"/>
          <w:color w:val="222222"/>
          <w:sz w:val="19"/>
          <w:szCs w:val="19"/>
          <w:lang w:eastAsia="pl-PL"/>
        </w:rPr>
      </w:pPr>
      <w:r w:rsidRPr="004E7AB7">
        <w:rPr>
          <w:rFonts w:ascii="Arial" w:hAnsi="Arial" w:cs="Arial"/>
          <w:color w:val="222222"/>
          <w:sz w:val="19"/>
          <w:szCs w:val="19"/>
          <w:lang w:eastAsia="pl-PL"/>
        </w:rPr>
        <w:t xml:space="preserve">dla części 8 - 10.320,00 zł </w:t>
      </w:r>
    </w:p>
    <w:p w:rsidR="00925B7E" w:rsidRPr="004E7AB7" w:rsidRDefault="00925B7E" w:rsidP="009B7698">
      <w:pPr>
        <w:pStyle w:val="ListParagraph"/>
        <w:numPr>
          <w:ilvl w:val="0"/>
          <w:numId w:val="37"/>
        </w:numPr>
        <w:shd w:val="clear" w:color="auto" w:fill="FFFFFF"/>
        <w:spacing w:after="0" w:line="240" w:lineRule="auto"/>
        <w:rPr>
          <w:rFonts w:ascii="Arial" w:hAnsi="Arial" w:cs="Arial"/>
          <w:color w:val="222222"/>
          <w:sz w:val="19"/>
          <w:szCs w:val="19"/>
          <w:lang w:eastAsia="pl-PL"/>
        </w:rPr>
      </w:pPr>
      <w:r w:rsidRPr="004E7AB7">
        <w:rPr>
          <w:rFonts w:ascii="Arial" w:hAnsi="Arial" w:cs="Arial"/>
          <w:color w:val="222222"/>
          <w:sz w:val="19"/>
          <w:szCs w:val="19"/>
          <w:lang w:eastAsia="pl-PL"/>
        </w:rPr>
        <w:t xml:space="preserve">dla części 9 - 18.000,00 zł </w:t>
      </w:r>
    </w:p>
    <w:p w:rsidR="00925B7E" w:rsidRPr="004E7AB7" w:rsidRDefault="00925B7E" w:rsidP="009B7698">
      <w:pPr>
        <w:pStyle w:val="ListParagraph"/>
        <w:numPr>
          <w:ilvl w:val="0"/>
          <w:numId w:val="37"/>
        </w:numPr>
        <w:shd w:val="clear" w:color="auto" w:fill="FFFFFF"/>
        <w:spacing w:after="0" w:line="240" w:lineRule="auto"/>
        <w:rPr>
          <w:rFonts w:ascii="Arial" w:hAnsi="Arial" w:cs="Arial"/>
          <w:color w:val="222222"/>
          <w:sz w:val="19"/>
          <w:szCs w:val="19"/>
          <w:lang w:eastAsia="pl-PL"/>
        </w:rPr>
      </w:pPr>
      <w:r w:rsidRPr="004E7AB7">
        <w:rPr>
          <w:rFonts w:ascii="Arial" w:hAnsi="Arial" w:cs="Arial"/>
          <w:color w:val="222222"/>
          <w:sz w:val="19"/>
          <w:szCs w:val="19"/>
          <w:lang w:eastAsia="pl-PL"/>
        </w:rPr>
        <w:t xml:space="preserve">dla części 10 - 12.000,00 zł </w:t>
      </w:r>
    </w:p>
    <w:p w:rsidR="00925B7E" w:rsidRPr="004E7AB7" w:rsidRDefault="00925B7E" w:rsidP="009B7698">
      <w:pPr>
        <w:pStyle w:val="ListParagraph"/>
        <w:numPr>
          <w:ilvl w:val="0"/>
          <w:numId w:val="37"/>
        </w:numPr>
        <w:shd w:val="clear" w:color="auto" w:fill="FFFFFF"/>
        <w:spacing w:after="0" w:line="240" w:lineRule="auto"/>
        <w:rPr>
          <w:rFonts w:ascii="Arial" w:hAnsi="Arial" w:cs="Arial"/>
          <w:color w:val="222222"/>
          <w:sz w:val="19"/>
          <w:szCs w:val="19"/>
          <w:lang w:eastAsia="pl-PL"/>
        </w:rPr>
      </w:pPr>
      <w:r w:rsidRPr="004E7AB7">
        <w:rPr>
          <w:rFonts w:ascii="Arial" w:hAnsi="Arial" w:cs="Arial"/>
          <w:color w:val="222222"/>
          <w:sz w:val="19"/>
          <w:szCs w:val="19"/>
          <w:lang w:eastAsia="pl-PL"/>
        </w:rPr>
        <w:t xml:space="preserve">dla części 11 - 9.200,00 zł </w:t>
      </w:r>
    </w:p>
    <w:p w:rsidR="00925B7E" w:rsidRPr="004E7AB7" w:rsidRDefault="00925B7E" w:rsidP="009B7698">
      <w:pPr>
        <w:pStyle w:val="ListParagraph"/>
        <w:numPr>
          <w:ilvl w:val="0"/>
          <w:numId w:val="38"/>
        </w:numPr>
        <w:shd w:val="clear" w:color="auto" w:fill="FFFFFF"/>
        <w:spacing w:after="0" w:line="240" w:lineRule="auto"/>
        <w:rPr>
          <w:rFonts w:ascii="Arial" w:hAnsi="Arial" w:cs="Arial"/>
          <w:color w:val="222222"/>
          <w:sz w:val="19"/>
          <w:szCs w:val="19"/>
          <w:lang w:eastAsia="pl-PL"/>
        </w:rPr>
      </w:pPr>
      <w:r w:rsidRPr="004E7AB7">
        <w:rPr>
          <w:rFonts w:ascii="Arial" w:hAnsi="Arial" w:cs="Arial"/>
          <w:color w:val="222222"/>
          <w:sz w:val="19"/>
          <w:szCs w:val="19"/>
          <w:lang w:eastAsia="pl-PL"/>
        </w:rPr>
        <w:t xml:space="preserve">dla części 12 - 4.000,00 zł </w:t>
      </w:r>
    </w:p>
    <w:p w:rsidR="00925B7E" w:rsidRDefault="00925B7E" w:rsidP="009B7698">
      <w:pPr>
        <w:pStyle w:val="ListParagraph"/>
        <w:numPr>
          <w:ilvl w:val="0"/>
          <w:numId w:val="38"/>
        </w:numPr>
        <w:shd w:val="clear" w:color="auto" w:fill="FFFFFF"/>
        <w:spacing w:after="0" w:line="240" w:lineRule="auto"/>
        <w:rPr>
          <w:rFonts w:ascii="Arial" w:hAnsi="Arial" w:cs="Arial"/>
          <w:color w:val="222222"/>
          <w:sz w:val="19"/>
          <w:szCs w:val="19"/>
          <w:lang w:eastAsia="pl-PL"/>
        </w:rPr>
      </w:pPr>
      <w:r w:rsidRPr="004E7AB7">
        <w:rPr>
          <w:rFonts w:ascii="Arial" w:hAnsi="Arial" w:cs="Arial"/>
          <w:color w:val="222222"/>
          <w:sz w:val="19"/>
          <w:szCs w:val="19"/>
          <w:lang w:eastAsia="pl-PL"/>
        </w:rPr>
        <w:t xml:space="preserve">dla części 13 - 9.000,00 zł </w:t>
      </w:r>
    </w:p>
    <w:p w:rsidR="00925B7E" w:rsidRPr="004E7AB7" w:rsidRDefault="00925B7E" w:rsidP="004E7AB7">
      <w:pPr>
        <w:pStyle w:val="ListParagraph"/>
        <w:shd w:val="clear" w:color="auto" w:fill="FFFFFF"/>
        <w:spacing w:after="0" w:line="240" w:lineRule="auto"/>
        <w:ind w:left="360"/>
        <w:rPr>
          <w:rFonts w:ascii="Arial" w:hAnsi="Arial" w:cs="Arial"/>
          <w:color w:val="222222"/>
          <w:sz w:val="19"/>
          <w:szCs w:val="19"/>
          <w:lang w:eastAsia="pl-PL"/>
        </w:rPr>
      </w:pPr>
    </w:p>
    <w:p w:rsidR="00925B7E" w:rsidRDefault="00925B7E" w:rsidP="002560A0">
      <w:r>
        <w:t>Do zamawiającego wpłynęły oferty niżej wymienionych wykonawców: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59"/>
        <w:gridCol w:w="9697"/>
      </w:tblGrid>
      <w:tr w:rsidR="00925B7E" w:rsidRPr="00C5278B" w:rsidTr="00C5278B">
        <w:tc>
          <w:tcPr>
            <w:tcW w:w="759" w:type="dxa"/>
            <w:shd w:val="clear" w:color="auto" w:fill="F2F2F2"/>
            <w:vAlign w:val="center"/>
          </w:tcPr>
          <w:p w:rsidR="00925B7E" w:rsidRPr="00C5278B" w:rsidRDefault="00925B7E" w:rsidP="00C5278B">
            <w:pPr>
              <w:spacing w:after="0" w:line="240" w:lineRule="auto"/>
              <w:jc w:val="center"/>
            </w:pPr>
            <w:r w:rsidRPr="00C5278B">
              <w:t>Nr oferty</w:t>
            </w:r>
          </w:p>
        </w:tc>
        <w:tc>
          <w:tcPr>
            <w:tcW w:w="9697" w:type="dxa"/>
            <w:shd w:val="clear" w:color="auto" w:fill="F2F2F2"/>
            <w:vAlign w:val="center"/>
          </w:tcPr>
          <w:p w:rsidR="00925B7E" w:rsidRPr="00C5278B" w:rsidRDefault="00925B7E" w:rsidP="00C5278B">
            <w:pPr>
              <w:spacing w:after="0" w:line="240" w:lineRule="auto"/>
              <w:jc w:val="center"/>
            </w:pPr>
            <w:r w:rsidRPr="00C5278B">
              <w:t>Nazwa i adres wykonawcy</w:t>
            </w:r>
          </w:p>
        </w:tc>
      </w:tr>
      <w:tr w:rsidR="00925B7E" w:rsidRPr="009E069E" w:rsidTr="00C5278B">
        <w:tc>
          <w:tcPr>
            <w:tcW w:w="759" w:type="dxa"/>
          </w:tcPr>
          <w:p w:rsidR="00925B7E" w:rsidRPr="00C5278B" w:rsidRDefault="00925B7E" w:rsidP="00C5278B">
            <w:pPr>
              <w:spacing w:after="0" w:line="240" w:lineRule="auto"/>
            </w:pPr>
            <w:r w:rsidRPr="00C5278B">
              <w:t>1</w:t>
            </w:r>
          </w:p>
        </w:tc>
        <w:tc>
          <w:tcPr>
            <w:tcW w:w="9697" w:type="dxa"/>
          </w:tcPr>
          <w:p w:rsidR="00925B7E" w:rsidRPr="009E069E" w:rsidRDefault="00925B7E" w:rsidP="009E069E">
            <w:pPr>
              <w:spacing w:after="0" w:line="240" w:lineRule="auto"/>
              <w:rPr>
                <w:lang w:val="en-US"/>
              </w:rPr>
            </w:pPr>
            <w:r w:rsidRPr="001928D5">
              <w:rPr>
                <w:lang w:val="en-US"/>
              </w:rPr>
              <w:t xml:space="preserve">Tomatis Development SA, 76 avenue de </w:t>
            </w:r>
            <w:smartTag w:uri="urn:schemas-microsoft-com:office:smarttags" w:element="PersonName">
              <w:smartTagPr>
                <w:attr w:name="ProductID" w:val="la Liberte"/>
              </w:smartTagPr>
              <w:r w:rsidRPr="001928D5">
                <w:rPr>
                  <w:lang w:val="en-US"/>
                </w:rPr>
                <w:t>la Liberte</w:t>
              </w:r>
            </w:smartTag>
            <w:r w:rsidRPr="001928D5">
              <w:rPr>
                <w:lang w:val="en-US"/>
              </w:rPr>
              <w:t>, L-1930 Luzebourg</w:t>
            </w:r>
          </w:p>
        </w:tc>
      </w:tr>
      <w:tr w:rsidR="00925B7E" w:rsidRPr="00C5278B" w:rsidTr="00C5278B">
        <w:tc>
          <w:tcPr>
            <w:tcW w:w="759" w:type="dxa"/>
          </w:tcPr>
          <w:p w:rsidR="00925B7E" w:rsidRPr="00C5278B" w:rsidRDefault="00925B7E" w:rsidP="00C5278B">
            <w:pPr>
              <w:spacing w:after="0" w:line="240" w:lineRule="auto"/>
            </w:pPr>
            <w:r w:rsidRPr="00C5278B">
              <w:t>2</w:t>
            </w:r>
          </w:p>
        </w:tc>
        <w:tc>
          <w:tcPr>
            <w:tcW w:w="9697" w:type="dxa"/>
          </w:tcPr>
          <w:p w:rsidR="00925B7E" w:rsidRPr="00C5278B" w:rsidRDefault="00925B7E" w:rsidP="009E069E">
            <w:pPr>
              <w:spacing w:after="0" w:line="240" w:lineRule="auto"/>
            </w:pPr>
            <w:r w:rsidRPr="00C5278B">
              <w:t>HPM Medical Michał Karpiński, Bobrowiki 83, 26-903 Głowaczów</w:t>
            </w:r>
          </w:p>
        </w:tc>
      </w:tr>
      <w:tr w:rsidR="00925B7E" w:rsidRPr="00C5278B" w:rsidTr="00C5278B">
        <w:tc>
          <w:tcPr>
            <w:tcW w:w="759" w:type="dxa"/>
          </w:tcPr>
          <w:p w:rsidR="00925B7E" w:rsidRPr="00C5278B" w:rsidRDefault="00925B7E" w:rsidP="00C5278B">
            <w:pPr>
              <w:spacing w:after="0" w:line="240" w:lineRule="auto"/>
            </w:pPr>
            <w:r w:rsidRPr="00C5278B">
              <w:t>3</w:t>
            </w:r>
          </w:p>
        </w:tc>
        <w:tc>
          <w:tcPr>
            <w:tcW w:w="9697" w:type="dxa"/>
          </w:tcPr>
          <w:p w:rsidR="00925B7E" w:rsidRPr="00C5278B" w:rsidRDefault="00925B7E" w:rsidP="00C5278B">
            <w:pPr>
              <w:spacing w:after="0" w:line="240" w:lineRule="auto"/>
            </w:pPr>
            <w:r w:rsidRPr="00C5278B">
              <w:t>BIOMED Centrum Rehabilitacji i Neuroterapii Robert Kozłowski, al. Armii Krajowej 2/13, 50-541 Wrocław</w:t>
            </w:r>
          </w:p>
        </w:tc>
      </w:tr>
      <w:tr w:rsidR="00925B7E" w:rsidRPr="00C5278B" w:rsidTr="00C5278B">
        <w:tc>
          <w:tcPr>
            <w:tcW w:w="759" w:type="dxa"/>
          </w:tcPr>
          <w:p w:rsidR="00925B7E" w:rsidRPr="00C5278B" w:rsidRDefault="00925B7E" w:rsidP="00C5278B">
            <w:pPr>
              <w:spacing w:after="0" w:line="240" w:lineRule="auto"/>
            </w:pPr>
            <w:r w:rsidRPr="00C5278B">
              <w:t>4</w:t>
            </w:r>
          </w:p>
        </w:tc>
        <w:tc>
          <w:tcPr>
            <w:tcW w:w="9697" w:type="dxa"/>
          </w:tcPr>
          <w:p w:rsidR="00925B7E" w:rsidRPr="00C5278B" w:rsidRDefault="00925B7E" w:rsidP="00C5278B">
            <w:pPr>
              <w:spacing w:after="0" w:line="240" w:lineRule="auto"/>
            </w:pPr>
            <w:r w:rsidRPr="00C5278B">
              <w:t>Neurostimulus Marta Ratomska, ul. Pogodna 34/62, 20-337 Lublin</w:t>
            </w:r>
          </w:p>
        </w:tc>
      </w:tr>
      <w:tr w:rsidR="00925B7E" w:rsidRPr="00C5278B" w:rsidTr="00C5278B">
        <w:tc>
          <w:tcPr>
            <w:tcW w:w="759" w:type="dxa"/>
          </w:tcPr>
          <w:p w:rsidR="00925B7E" w:rsidRPr="00C5278B" w:rsidRDefault="00925B7E" w:rsidP="00C5278B">
            <w:pPr>
              <w:spacing w:after="0" w:line="240" w:lineRule="auto"/>
            </w:pPr>
            <w:r w:rsidRPr="00C5278B">
              <w:t>5</w:t>
            </w:r>
          </w:p>
        </w:tc>
        <w:tc>
          <w:tcPr>
            <w:tcW w:w="9697" w:type="dxa"/>
          </w:tcPr>
          <w:p w:rsidR="00925B7E" w:rsidRPr="00C5278B" w:rsidRDefault="00925B7E" w:rsidP="00C5278B">
            <w:pPr>
              <w:spacing w:after="0" w:line="240" w:lineRule="auto"/>
            </w:pPr>
            <w:r>
              <w:t xml:space="preserve">Uczelnia Nauk Społecznych w Łodzi, ul. Hm. A. Kamińskiego 21,90-229 Łódź </w:t>
            </w:r>
          </w:p>
        </w:tc>
      </w:tr>
      <w:tr w:rsidR="00925B7E" w:rsidRPr="00C5278B" w:rsidTr="00C5278B">
        <w:tc>
          <w:tcPr>
            <w:tcW w:w="759" w:type="dxa"/>
          </w:tcPr>
          <w:p w:rsidR="00925B7E" w:rsidRPr="00C5278B" w:rsidRDefault="00925B7E" w:rsidP="00C5278B">
            <w:pPr>
              <w:spacing w:after="0" w:line="240" w:lineRule="auto"/>
            </w:pPr>
            <w:r w:rsidRPr="00C5278B">
              <w:t>6</w:t>
            </w:r>
          </w:p>
        </w:tc>
        <w:tc>
          <w:tcPr>
            <w:tcW w:w="9697" w:type="dxa"/>
          </w:tcPr>
          <w:p w:rsidR="00925B7E" w:rsidRPr="00C5278B" w:rsidRDefault="00925B7E" w:rsidP="009E069E">
            <w:pPr>
              <w:spacing w:after="0" w:line="240" w:lineRule="auto"/>
            </w:pPr>
            <w:r w:rsidRPr="00C5278B">
              <w:t>Firma Szkoleniowo-Doradcza Anna Szywała S.C., ul. Łukasińskiego 2/3, 58-100 Świdnica</w:t>
            </w:r>
          </w:p>
        </w:tc>
      </w:tr>
      <w:tr w:rsidR="00925B7E" w:rsidRPr="00C5278B" w:rsidTr="00C5278B">
        <w:tc>
          <w:tcPr>
            <w:tcW w:w="759" w:type="dxa"/>
          </w:tcPr>
          <w:p w:rsidR="00925B7E" w:rsidRPr="00C5278B" w:rsidRDefault="00925B7E" w:rsidP="00C5278B">
            <w:pPr>
              <w:spacing w:after="0" w:line="240" w:lineRule="auto"/>
            </w:pPr>
            <w:r w:rsidRPr="00C5278B">
              <w:t>7</w:t>
            </w:r>
          </w:p>
        </w:tc>
        <w:tc>
          <w:tcPr>
            <w:tcW w:w="9697" w:type="dxa"/>
          </w:tcPr>
          <w:p w:rsidR="00925B7E" w:rsidRPr="00C5278B" w:rsidRDefault="00925B7E" w:rsidP="00C5278B">
            <w:pPr>
              <w:spacing w:after="0" w:line="240" w:lineRule="auto"/>
            </w:pPr>
            <w:r w:rsidRPr="00C5278B">
              <w:t>BPR Consulting Paulina Zastróżna, ul. Radwańska 27/2U, 90-540 Łódź</w:t>
            </w:r>
          </w:p>
        </w:tc>
      </w:tr>
    </w:tbl>
    <w:p w:rsidR="00925B7E" w:rsidRDefault="00925B7E" w:rsidP="00E45AC8">
      <w:pPr>
        <w:tabs>
          <w:tab w:val="left" w:pos="943"/>
        </w:tabs>
      </w:pPr>
    </w:p>
    <w:p w:rsidR="00925B7E" w:rsidRDefault="00925B7E" w:rsidP="00E45AC8">
      <w:pPr>
        <w:tabs>
          <w:tab w:val="left" w:pos="943"/>
        </w:tabs>
      </w:pPr>
    </w:p>
    <w:p w:rsidR="00925B7E" w:rsidRDefault="00925B7E" w:rsidP="00E45AC8">
      <w:pPr>
        <w:tabs>
          <w:tab w:val="left" w:pos="943"/>
        </w:tabs>
      </w:pPr>
    </w:p>
    <w:p w:rsidR="00925B7E" w:rsidRPr="00E45AC8" w:rsidRDefault="00925B7E" w:rsidP="00E45AC8">
      <w:pPr>
        <w:tabs>
          <w:tab w:val="left" w:pos="943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60"/>
        <w:gridCol w:w="4493"/>
        <w:gridCol w:w="2599"/>
        <w:gridCol w:w="2604"/>
      </w:tblGrid>
      <w:tr w:rsidR="00925B7E" w:rsidRPr="00C5278B" w:rsidTr="00C5278B">
        <w:tc>
          <w:tcPr>
            <w:tcW w:w="10456" w:type="dxa"/>
            <w:gridSpan w:val="4"/>
            <w:shd w:val="clear" w:color="auto" w:fill="FFFF00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Cześć 1</w:t>
            </w:r>
          </w:p>
        </w:tc>
      </w:tr>
      <w:tr w:rsidR="00925B7E" w:rsidRPr="00C5278B" w:rsidTr="00C5278B">
        <w:tc>
          <w:tcPr>
            <w:tcW w:w="760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 xml:space="preserve">Nr </w:t>
            </w:r>
          </w:p>
        </w:tc>
        <w:tc>
          <w:tcPr>
            <w:tcW w:w="4493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Nazwa wykonawcy</w:t>
            </w:r>
          </w:p>
        </w:tc>
        <w:tc>
          <w:tcPr>
            <w:tcW w:w="2599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Cena</w:t>
            </w:r>
          </w:p>
        </w:tc>
        <w:tc>
          <w:tcPr>
            <w:tcW w:w="2604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„Doświadczenie wykładowcy”</w:t>
            </w:r>
          </w:p>
        </w:tc>
      </w:tr>
      <w:tr w:rsidR="00925B7E" w:rsidRPr="00C5278B" w:rsidTr="00C5278B">
        <w:tc>
          <w:tcPr>
            <w:tcW w:w="760" w:type="dxa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 xml:space="preserve">1 </w:t>
            </w:r>
          </w:p>
        </w:tc>
        <w:tc>
          <w:tcPr>
            <w:tcW w:w="4493" w:type="dxa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 xml:space="preserve">BIOMED Centrum Rehabilitacji i Neuroterapii Robert Kozłowski, al. Armii Krajowej 2/13, 50-541 Wrocław </w:t>
            </w:r>
          </w:p>
        </w:tc>
        <w:tc>
          <w:tcPr>
            <w:tcW w:w="2599" w:type="dxa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>
              <w:t>16.920,00</w:t>
            </w:r>
            <w:r w:rsidRPr="00C5278B">
              <w:t xml:space="preserve"> zł</w:t>
            </w:r>
          </w:p>
        </w:tc>
        <w:tc>
          <w:tcPr>
            <w:tcW w:w="2604" w:type="dxa"/>
            <w:vAlign w:val="center"/>
          </w:tcPr>
          <w:p w:rsidR="00925B7E" w:rsidRPr="009E069E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9E069E">
              <w:t>40 szkoleń</w:t>
            </w:r>
          </w:p>
        </w:tc>
      </w:tr>
      <w:tr w:rsidR="00925B7E" w:rsidRPr="00C5278B" w:rsidTr="00C5278B">
        <w:tc>
          <w:tcPr>
            <w:tcW w:w="760" w:type="dxa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</w:pPr>
            <w:r>
              <w:t>2</w:t>
            </w:r>
          </w:p>
        </w:tc>
        <w:tc>
          <w:tcPr>
            <w:tcW w:w="4493" w:type="dxa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 xml:space="preserve">HPM Medical Michał Karpiński, Bobrowiki 83, 26-903 Głowaczów </w:t>
            </w:r>
          </w:p>
        </w:tc>
        <w:tc>
          <w:tcPr>
            <w:tcW w:w="2599" w:type="dxa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>
              <w:t>14.999,85</w:t>
            </w:r>
            <w:r w:rsidRPr="00C5278B">
              <w:t xml:space="preserve"> zł</w:t>
            </w:r>
          </w:p>
        </w:tc>
        <w:tc>
          <w:tcPr>
            <w:tcW w:w="2604" w:type="dxa"/>
            <w:vAlign w:val="center"/>
          </w:tcPr>
          <w:p w:rsidR="00925B7E" w:rsidRPr="009E069E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9E069E">
              <w:t xml:space="preserve">40 szkoleń </w:t>
            </w:r>
          </w:p>
        </w:tc>
      </w:tr>
      <w:tr w:rsidR="00925B7E" w:rsidRPr="00C5278B" w:rsidTr="00C5278B">
        <w:tc>
          <w:tcPr>
            <w:tcW w:w="760" w:type="dxa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</w:pPr>
            <w:r>
              <w:t>3</w:t>
            </w:r>
          </w:p>
        </w:tc>
        <w:tc>
          <w:tcPr>
            <w:tcW w:w="4493" w:type="dxa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>Neurostimulus Marta Ratomska, ul. Pogodna 34/62, 20-337 Lublin</w:t>
            </w:r>
          </w:p>
        </w:tc>
        <w:tc>
          <w:tcPr>
            <w:tcW w:w="2599" w:type="dxa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17.</w:t>
            </w:r>
            <w:r>
              <w:t>487</w:t>
            </w:r>
            <w:r w:rsidRPr="00C5278B">
              <w:t>,00 zł</w:t>
            </w:r>
          </w:p>
        </w:tc>
        <w:tc>
          <w:tcPr>
            <w:tcW w:w="2604" w:type="dxa"/>
            <w:vAlign w:val="center"/>
          </w:tcPr>
          <w:p w:rsidR="00925B7E" w:rsidRPr="009E069E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9E069E">
              <w:t>40 szkoleń</w:t>
            </w:r>
          </w:p>
        </w:tc>
      </w:tr>
    </w:tbl>
    <w:p w:rsidR="00925B7E" w:rsidRDefault="00925B7E" w:rsidP="00E45AC8">
      <w:pPr>
        <w:tabs>
          <w:tab w:val="left" w:pos="943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59"/>
        <w:gridCol w:w="4524"/>
        <w:gridCol w:w="2614"/>
        <w:gridCol w:w="2614"/>
      </w:tblGrid>
      <w:tr w:rsidR="00925B7E" w:rsidRPr="00C5278B" w:rsidTr="009E069E">
        <w:tc>
          <w:tcPr>
            <w:tcW w:w="10511" w:type="dxa"/>
            <w:gridSpan w:val="4"/>
            <w:shd w:val="clear" w:color="auto" w:fill="FFFF00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Część 2</w:t>
            </w:r>
          </w:p>
        </w:tc>
      </w:tr>
      <w:tr w:rsidR="00925B7E" w:rsidRPr="00C5278B" w:rsidTr="009E069E">
        <w:tc>
          <w:tcPr>
            <w:tcW w:w="759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 xml:space="preserve">Nr </w:t>
            </w:r>
          </w:p>
        </w:tc>
        <w:tc>
          <w:tcPr>
            <w:tcW w:w="4524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Nazwa wykonawcy</w:t>
            </w:r>
          </w:p>
        </w:tc>
        <w:tc>
          <w:tcPr>
            <w:tcW w:w="2614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Cena</w:t>
            </w:r>
          </w:p>
        </w:tc>
        <w:tc>
          <w:tcPr>
            <w:tcW w:w="2614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„Doświadczenie wykładowcy”</w:t>
            </w:r>
          </w:p>
        </w:tc>
      </w:tr>
      <w:tr w:rsidR="00925B7E" w:rsidRPr="00C5278B" w:rsidTr="009E069E">
        <w:tc>
          <w:tcPr>
            <w:tcW w:w="759" w:type="dxa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>1</w:t>
            </w:r>
          </w:p>
        </w:tc>
        <w:tc>
          <w:tcPr>
            <w:tcW w:w="4524" w:type="dxa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>BIOMED Centrum Rehabilitacji i Neuroterapii Robert Kozłowski, al. Armii Krajowej 2/13, 50-541 Wrocław</w:t>
            </w:r>
          </w:p>
        </w:tc>
        <w:tc>
          <w:tcPr>
            <w:tcW w:w="2614" w:type="dxa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4.470,00 zł</w:t>
            </w:r>
          </w:p>
        </w:tc>
        <w:tc>
          <w:tcPr>
            <w:tcW w:w="2614" w:type="dxa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>
              <w:t>3</w:t>
            </w:r>
            <w:r w:rsidRPr="00C5278B">
              <w:t>0 szkoleń</w:t>
            </w:r>
          </w:p>
        </w:tc>
      </w:tr>
    </w:tbl>
    <w:p w:rsidR="00925B7E" w:rsidRDefault="00925B7E" w:rsidP="00E45AC8">
      <w:pPr>
        <w:tabs>
          <w:tab w:val="left" w:pos="943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04"/>
        <w:gridCol w:w="4524"/>
        <w:gridCol w:w="2614"/>
        <w:gridCol w:w="2614"/>
      </w:tblGrid>
      <w:tr w:rsidR="00925B7E" w:rsidRPr="00C5278B" w:rsidTr="00C5278B">
        <w:tc>
          <w:tcPr>
            <w:tcW w:w="10456" w:type="dxa"/>
            <w:gridSpan w:val="4"/>
            <w:shd w:val="clear" w:color="auto" w:fill="FFFF00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Część 3</w:t>
            </w:r>
          </w:p>
        </w:tc>
      </w:tr>
      <w:tr w:rsidR="00925B7E" w:rsidRPr="00C5278B" w:rsidTr="00C5278B">
        <w:tc>
          <w:tcPr>
            <w:tcW w:w="704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 xml:space="preserve">Nr </w:t>
            </w:r>
          </w:p>
        </w:tc>
        <w:tc>
          <w:tcPr>
            <w:tcW w:w="4524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Nazwa wykonawcy</w:t>
            </w:r>
          </w:p>
        </w:tc>
        <w:tc>
          <w:tcPr>
            <w:tcW w:w="2614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Cena</w:t>
            </w:r>
          </w:p>
        </w:tc>
        <w:tc>
          <w:tcPr>
            <w:tcW w:w="2614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„Doświadczenie wykładowcy”</w:t>
            </w:r>
          </w:p>
        </w:tc>
      </w:tr>
      <w:tr w:rsidR="00925B7E" w:rsidRPr="00C5278B" w:rsidTr="001928D5">
        <w:tc>
          <w:tcPr>
            <w:tcW w:w="704" w:type="dxa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</w:pPr>
            <w:r>
              <w:t>1</w:t>
            </w:r>
          </w:p>
        </w:tc>
        <w:tc>
          <w:tcPr>
            <w:tcW w:w="4524" w:type="dxa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</w:pPr>
            <w:r>
              <w:t>Uczelnia Nauk Społecznych w Łodzi, ul. Hm. A. Kamińskiego 21,90-229 Łódź</w:t>
            </w:r>
          </w:p>
        </w:tc>
        <w:tc>
          <w:tcPr>
            <w:tcW w:w="2614" w:type="dxa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</w:pPr>
            <w:r>
              <w:t>21.560,00</w:t>
            </w:r>
          </w:p>
        </w:tc>
        <w:tc>
          <w:tcPr>
            <w:tcW w:w="2614" w:type="dxa"/>
            <w:vAlign w:val="center"/>
          </w:tcPr>
          <w:p w:rsidR="00925B7E" w:rsidRPr="00C5278B" w:rsidRDefault="00925B7E" w:rsidP="001928D5">
            <w:pPr>
              <w:tabs>
                <w:tab w:val="left" w:pos="943"/>
              </w:tabs>
              <w:spacing w:after="0" w:line="240" w:lineRule="auto"/>
              <w:jc w:val="center"/>
            </w:pPr>
            <w:r>
              <w:t xml:space="preserve">40 szkoleń </w:t>
            </w:r>
          </w:p>
        </w:tc>
      </w:tr>
    </w:tbl>
    <w:p w:rsidR="00925B7E" w:rsidRDefault="00925B7E" w:rsidP="004E7AB7">
      <w:pPr>
        <w:tabs>
          <w:tab w:val="left" w:pos="1870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04"/>
        <w:gridCol w:w="4524"/>
        <w:gridCol w:w="2614"/>
        <w:gridCol w:w="2614"/>
      </w:tblGrid>
      <w:tr w:rsidR="00925B7E" w:rsidRPr="00C5278B" w:rsidTr="00C5278B">
        <w:tc>
          <w:tcPr>
            <w:tcW w:w="10456" w:type="dxa"/>
            <w:gridSpan w:val="4"/>
            <w:shd w:val="clear" w:color="auto" w:fill="FFFF00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Część 4</w:t>
            </w:r>
          </w:p>
        </w:tc>
      </w:tr>
      <w:tr w:rsidR="00925B7E" w:rsidRPr="00C5278B" w:rsidTr="00C5278B">
        <w:tc>
          <w:tcPr>
            <w:tcW w:w="704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 xml:space="preserve">Nr </w:t>
            </w:r>
          </w:p>
        </w:tc>
        <w:tc>
          <w:tcPr>
            <w:tcW w:w="4524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Nazwa wykonawcy</w:t>
            </w:r>
          </w:p>
        </w:tc>
        <w:tc>
          <w:tcPr>
            <w:tcW w:w="2614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Cena</w:t>
            </w:r>
          </w:p>
        </w:tc>
        <w:tc>
          <w:tcPr>
            <w:tcW w:w="2614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„Doświadczenie wykładowcy”</w:t>
            </w:r>
          </w:p>
        </w:tc>
      </w:tr>
      <w:tr w:rsidR="00925B7E" w:rsidRPr="00C5278B" w:rsidTr="00C5278B">
        <w:tc>
          <w:tcPr>
            <w:tcW w:w="704" w:type="dxa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</w:pPr>
            <w:r>
              <w:t>1</w:t>
            </w:r>
          </w:p>
        </w:tc>
        <w:tc>
          <w:tcPr>
            <w:tcW w:w="4524" w:type="dxa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 xml:space="preserve">BPR Consulting Paulina Zastróżna </w:t>
            </w:r>
          </w:p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>ul. Radwańska 27/2U, 90-540 Łódź</w:t>
            </w:r>
          </w:p>
        </w:tc>
        <w:tc>
          <w:tcPr>
            <w:tcW w:w="2614" w:type="dxa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>
              <w:t>5.394,00</w:t>
            </w:r>
            <w:r w:rsidRPr="00C5278B">
              <w:t xml:space="preserve"> zł </w:t>
            </w:r>
          </w:p>
        </w:tc>
        <w:tc>
          <w:tcPr>
            <w:tcW w:w="2614" w:type="dxa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>
              <w:t>2</w:t>
            </w:r>
            <w:r w:rsidRPr="00C5278B">
              <w:t xml:space="preserve">0 szkoleń </w:t>
            </w:r>
          </w:p>
        </w:tc>
      </w:tr>
      <w:tr w:rsidR="00925B7E" w:rsidRPr="00C5278B" w:rsidTr="00C5278B">
        <w:tc>
          <w:tcPr>
            <w:tcW w:w="704" w:type="dxa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</w:pPr>
            <w:r>
              <w:t>2</w:t>
            </w:r>
          </w:p>
        </w:tc>
        <w:tc>
          <w:tcPr>
            <w:tcW w:w="4524" w:type="dxa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</w:pPr>
            <w:r>
              <w:t>Uczelnia Nauk Społecznych w Łodzi, ul. Hm. A. Kamińskiego 21,90-229 Łódź</w:t>
            </w:r>
          </w:p>
        </w:tc>
        <w:tc>
          <w:tcPr>
            <w:tcW w:w="2614" w:type="dxa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>
              <w:t xml:space="preserve">5.304,00 zł </w:t>
            </w:r>
          </w:p>
        </w:tc>
        <w:tc>
          <w:tcPr>
            <w:tcW w:w="2614" w:type="dxa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>
              <w:t xml:space="preserve">40 szkoleń </w:t>
            </w:r>
          </w:p>
        </w:tc>
      </w:tr>
    </w:tbl>
    <w:p w:rsidR="00925B7E" w:rsidRDefault="00925B7E" w:rsidP="00E45AC8">
      <w:pPr>
        <w:tabs>
          <w:tab w:val="left" w:pos="943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59"/>
        <w:gridCol w:w="4494"/>
        <w:gridCol w:w="2599"/>
        <w:gridCol w:w="2604"/>
      </w:tblGrid>
      <w:tr w:rsidR="00925B7E" w:rsidRPr="00C5278B" w:rsidTr="00C5278B">
        <w:tc>
          <w:tcPr>
            <w:tcW w:w="10456" w:type="dxa"/>
            <w:gridSpan w:val="4"/>
            <w:shd w:val="clear" w:color="auto" w:fill="FFFF00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bookmarkStart w:id="1" w:name="_Hlk482864144"/>
            <w:r w:rsidRPr="00C5278B">
              <w:t>Część 5</w:t>
            </w:r>
          </w:p>
        </w:tc>
      </w:tr>
      <w:tr w:rsidR="00925B7E" w:rsidRPr="00C5278B" w:rsidTr="00C5278B">
        <w:tc>
          <w:tcPr>
            <w:tcW w:w="759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 xml:space="preserve">Nr </w:t>
            </w:r>
          </w:p>
        </w:tc>
        <w:tc>
          <w:tcPr>
            <w:tcW w:w="4494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Nazwa wykonawcy</w:t>
            </w:r>
          </w:p>
        </w:tc>
        <w:tc>
          <w:tcPr>
            <w:tcW w:w="2599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Cena</w:t>
            </w:r>
          </w:p>
        </w:tc>
        <w:tc>
          <w:tcPr>
            <w:tcW w:w="2604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„Doświadczenie wykładowcy”</w:t>
            </w:r>
          </w:p>
        </w:tc>
      </w:tr>
      <w:tr w:rsidR="00925B7E" w:rsidRPr="00C5278B" w:rsidTr="00BA5866">
        <w:tc>
          <w:tcPr>
            <w:tcW w:w="10456" w:type="dxa"/>
            <w:gridSpan w:val="4"/>
          </w:tcPr>
          <w:p w:rsidR="00925B7E" w:rsidRPr="00822E8D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822E8D">
              <w:t>Nie złożono</w:t>
            </w:r>
            <w:r>
              <w:t xml:space="preserve"> żadnej </w:t>
            </w:r>
            <w:r w:rsidRPr="00822E8D">
              <w:t xml:space="preserve"> oferty </w:t>
            </w:r>
          </w:p>
        </w:tc>
      </w:tr>
      <w:bookmarkEnd w:id="1"/>
    </w:tbl>
    <w:p w:rsidR="00925B7E" w:rsidRDefault="00925B7E" w:rsidP="00E45AC8">
      <w:pPr>
        <w:tabs>
          <w:tab w:val="left" w:pos="943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59"/>
        <w:gridCol w:w="4494"/>
        <w:gridCol w:w="2599"/>
        <w:gridCol w:w="2604"/>
      </w:tblGrid>
      <w:tr w:rsidR="00925B7E" w:rsidRPr="00C5278B" w:rsidTr="00C5278B">
        <w:tc>
          <w:tcPr>
            <w:tcW w:w="10456" w:type="dxa"/>
            <w:gridSpan w:val="4"/>
            <w:shd w:val="clear" w:color="auto" w:fill="FFFF00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bookmarkStart w:id="2" w:name="_Hlk482864788"/>
            <w:r w:rsidRPr="00C5278B">
              <w:t xml:space="preserve">Część  6 </w:t>
            </w:r>
          </w:p>
        </w:tc>
      </w:tr>
      <w:tr w:rsidR="00925B7E" w:rsidRPr="00C5278B" w:rsidTr="00C5278B">
        <w:tc>
          <w:tcPr>
            <w:tcW w:w="759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 xml:space="preserve">Nr </w:t>
            </w:r>
          </w:p>
        </w:tc>
        <w:tc>
          <w:tcPr>
            <w:tcW w:w="4494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Nazwa wykonawcy</w:t>
            </w:r>
          </w:p>
        </w:tc>
        <w:tc>
          <w:tcPr>
            <w:tcW w:w="2599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Cena</w:t>
            </w:r>
          </w:p>
        </w:tc>
        <w:tc>
          <w:tcPr>
            <w:tcW w:w="2604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„Doświadczenie wykładowcy”</w:t>
            </w:r>
          </w:p>
        </w:tc>
      </w:tr>
      <w:tr w:rsidR="00925B7E" w:rsidRPr="00C5278B" w:rsidTr="00C5278B">
        <w:tc>
          <w:tcPr>
            <w:tcW w:w="10456" w:type="dxa"/>
            <w:gridSpan w:val="4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 xml:space="preserve">Nie złożono  żadnej oferty </w:t>
            </w:r>
          </w:p>
        </w:tc>
      </w:tr>
      <w:bookmarkEnd w:id="2"/>
    </w:tbl>
    <w:p w:rsidR="00925B7E" w:rsidRDefault="00925B7E" w:rsidP="00E45AC8">
      <w:pPr>
        <w:tabs>
          <w:tab w:val="left" w:pos="943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59"/>
        <w:gridCol w:w="4494"/>
        <w:gridCol w:w="2599"/>
        <w:gridCol w:w="2604"/>
      </w:tblGrid>
      <w:tr w:rsidR="00925B7E" w:rsidRPr="00C5278B" w:rsidTr="00C5278B">
        <w:tc>
          <w:tcPr>
            <w:tcW w:w="10456" w:type="dxa"/>
            <w:gridSpan w:val="4"/>
            <w:shd w:val="clear" w:color="auto" w:fill="FFFF00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Część 7</w:t>
            </w:r>
          </w:p>
        </w:tc>
      </w:tr>
      <w:tr w:rsidR="00925B7E" w:rsidRPr="00C5278B" w:rsidTr="00C5278B">
        <w:tc>
          <w:tcPr>
            <w:tcW w:w="759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 xml:space="preserve">Nr </w:t>
            </w:r>
          </w:p>
        </w:tc>
        <w:tc>
          <w:tcPr>
            <w:tcW w:w="4494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Nazwa wykonawcy</w:t>
            </w:r>
          </w:p>
        </w:tc>
        <w:tc>
          <w:tcPr>
            <w:tcW w:w="2599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Cena</w:t>
            </w:r>
          </w:p>
        </w:tc>
        <w:tc>
          <w:tcPr>
            <w:tcW w:w="2604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„Doświadczenie wykładowcy”</w:t>
            </w:r>
          </w:p>
        </w:tc>
      </w:tr>
      <w:tr w:rsidR="00925B7E" w:rsidRPr="00C5278B" w:rsidTr="00F957D7">
        <w:tc>
          <w:tcPr>
            <w:tcW w:w="10456" w:type="dxa"/>
            <w:gridSpan w:val="4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Nie złożono  żadnej oferty</w:t>
            </w:r>
          </w:p>
        </w:tc>
      </w:tr>
    </w:tbl>
    <w:p w:rsidR="00925B7E" w:rsidRDefault="00925B7E" w:rsidP="00E45AC8">
      <w:pPr>
        <w:tabs>
          <w:tab w:val="left" w:pos="943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59"/>
        <w:gridCol w:w="4494"/>
        <w:gridCol w:w="2599"/>
        <w:gridCol w:w="2604"/>
      </w:tblGrid>
      <w:tr w:rsidR="00925B7E" w:rsidRPr="00C5278B" w:rsidTr="00C5278B">
        <w:tc>
          <w:tcPr>
            <w:tcW w:w="10456" w:type="dxa"/>
            <w:gridSpan w:val="4"/>
            <w:shd w:val="clear" w:color="auto" w:fill="FFFF00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Część 8</w:t>
            </w:r>
          </w:p>
        </w:tc>
      </w:tr>
      <w:tr w:rsidR="00925B7E" w:rsidRPr="00C5278B" w:rsidTr="00C5278B">
        <w:tc>
          <w:tcPr>
            <w:tcW w:w="759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 xml:space="preserve">Nr </w:t>
            </w:r>
          </w:p>
        </w:tc>
        <w:tc>
          <w:tcPr>
            <w:tcW w:w="4494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Nazwa wykonawcy</w:t>
            </w:r>
          </w:p>
        </w:tc>
        <w:tc>
          <w:tcPr>
            <w:tcW w:w="2599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Cena</w:t>
            </w:r>
          </w:p>
        </w:tc>
        <w:tc>
          <w:tcPr>
            <w:tcW w:w="2604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„Doświadczenie wykładowcy”</w:t>
            </w:r>
          </w:p>
        </w:tc>
      </w:tr>
      <w:tr w:rsidR="00925B7E" w:rsidRPr="00C5278B" w:rsidTr="00C5278B">
        <w:tc>
          <w:tcPr>
            <w:tcW w:w="759" w:type="dxa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</w:pPr>
            <w:r>
              <w:t>1</w:t>
            </w:r>
          </w:p>
        </w:tc>
        <w:tc>
          <w:tcPr>
            <w:tcW w:w="4494" w:type="dxa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</w:pPr>
            <w:r>
              <w:t>Uczelnia Nauk Społecznych w Łodzi, ul. Hm. A. Kamińskiego 21,90-229 Łódź</w:t>
            </w:r>
          </w:p>
        </w:tc>
        <w:tc>
          <w:tcPr>
            <w:tcW w:w="2599" w:type="dxa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>
              <w:t>6.730,00</w:t>
            </w:r>
          </w:p>
        </w:tc>
        <w:tc>
          <w:tcPr>
            <w:tcW w:w="2604" w:type="dxa"/>
            <w:vAlign w:val="center"/>
          </w:tcPr>
          <w:p w:rsidR="00925B7E" w:rsidRPr="00822E8D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822E8D">
              <w:t xml:space="preserve">40 szkoleń  </w:t>
            </w:r>
          </w:p>
        </w:tc>
      </w:tr>
    </w:tbl>
    <w:p w:rsidR="00925B7E" w:rsidRDefault="00925B7E" w:rsidP="00E45AC8">
      <w:pPr>
        <w:tabs>
          <w:tab w:val="left" w:pos="943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59"/>
        <w:gridCol w:w="4494"/>
        <w:gridCol w:w="2599"/>
        <w:gridCol w:w="2604"/>
      </w:tblGrid>
      <w:tr w:rsidR="00925B7E" w:rsidRPr="00C5278B" w:rsidTr="00C5278B">
        <w:tc>
          <w:tcPr>
            <w:tcW w:w="10456" w:type="dxa"/>
            <w:gridSpan w:val="4"/>
            <w:shd w:val="clear" w:color="auto" w:fill="FFFF00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Część 9</w:t>
            </w:r>
          </w:p>
        </w:tc>
      </w:tr>
      <w:tr w:rsidR="00925B7E" w:rsidRPr="00C5278B" w:rsidTr="00C5278B">
        <w:tc>
          <w:tcPr>
            <w:tcW w:w="759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 xml:space="preserve">Nr </w:t>
            </w:r>
          </w:p>
        </w:tc>
        <w:tc>
          <w:tcPr>
            <w:tcW w:w="4494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Nazwa wykonawcy</w:t>
            </w:r>
          </w:p>
        </w:tc>
        <w:tc>
          <w:tcPr>
            <w:tcW w:w="2599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Cena</w:t>
            </w:r>
          </w:p>
        </w:tc>
        <w:tc>
          <w:tcPr>
            <w:tcW w:w="2604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„Doświadczenie wykładowcy”</w:t>
            </w:r>
          </w:p>
        </w:tc>
      </w:tr>
      <w:tr w:rsidR="00925B7E" w:rsidRPr="00C5278B" w:rsidTr="006654CC">
        <w:tc>
          <w:tcPr>
            <w:tcW w:w="10456" w:type="dxa"/>
            <w:gridSpan w:val="4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Nie złożono  żadnej oferty</w:t>
            </w:r>
          </w:p>
        </w:tc>
      </w:tr>
    </w:tbl>
    <w:p w:rsidR="00925B7E" w:rsidRDefault="00925B7E" w:rsidP="00E45AC8">
      <w:pPr>
        <w:tabs>
          <w:tab w:val="left" w:pos="943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59"/>
        <w:gridCol w:w="4524"/>
        <w:gridCol w:w="2614"/>
        <w:gridCol w:w="2614"/>
      </w:tblGrid>
      <w:tr w:rsidR="00925B7E" w:rsidRPr="00C5278B" w:rsidTr="00822E8D">
        <w:tc>
          <w:tcPr>
            <w:tcW w:w="10511" w:type="dxa"/>
            <w:gridSpan w:val="4"/>
            <w:shd w:val="clear" w:color="auto" w:fill="FFFF00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Część 10</w:t>
            </w:r>
          </w:p>
        </w:tc>
      </w:tr>
      <w:tr w:rsidR="00925B7E" w:rsidRPr="00C5278B" w:rsidTr="00822E8D">
        <w:tc>
          <w:tcPr>
            <w:tcW w:w="759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>
              <w:t xml:space="preserve">Nr </w:t>
            </w:r>
          </w:p>
        </w:tc>
        <w:tc>
          <w:tcPr>
            <w:tcW w:w="4524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Nazwa wykonawcy</w:t>
            </w:r>
          </w:p>
        </w:tc>
        <w:tc>
          <w:tcPr>
            <w:tcW w:w="2614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Cena</w:t>
            </w:r>
          </w:p>
        </w:tc>
        <w:tc>
          <w:tcPr>
            <w:tcW w:w="2614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„Doświadczenie wykładowcy”</w:t>
            </w:r>
          </w:p>
        </w:tc>
      </w:tr>
      <w:tr w:rsidR="00925B7E" w:rsidRPr="00C5278B" w:rsidTr="00822E8D">
        <w:tc>
          <w:tcPr>
            <w:tcW w:w="759" w:type="dxa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</w:pPr>
            <w:r>
              <w:t>1</w:t>
            </w:r>
          </w:p>
        </w:tc>
        <w:tc>
          <w:tcPr>
            <w:tcW w:w="4524" w:type="dxa"/>
          </w:tcPr>
          <w:p w:rsidR="00925B7E" w:rsidRPr="001928D5" w:rsidRDefault="00925B7E" w:rsidP="00C5278B">
            <w:pPr>
              <w:tabs>
                <w:tab w:val="left" w:pos="943"/>
              </w:tabs>
              <w:spacing w:after="0" w:line="240" w:lineRule="auto"/>
              <w:rPr>
                <w:lang w:val="en-US"/>
              </w:rPr>
            </w:pPr>
            <w:r w:rsidRPr="001928D5">
              <w:rPr>
                <w:lang w:val="en-US"/>
              </w:rPr>
              <w:t xml:space="preserve">Tomatis Development SA, 76 avenue de </w:t>
            </w:r>
            <w:smartTag w:uri="urn:schemas-microsoft-com:office:smarttags" w:element="PersonName">
              <w:smartTagPr>
                <w:attr w:name="ProductID" w:val="la Liberte"/>
              </w:smartTagPr>
              <w:r w:rsidRPr="001928D5">
                <w:rPr>
                  <w:lang w:val="en-US"/>
                </w:rPr>
                <w:t>la Liberte</w:t>
              </w:r>
            </w:smartTag>
            <w:r w:rsidRPr="001928D5">
              <w:rPr>
                <w:lang w:val="en-US"/>
              </w:rPr>
              <w:t xml:space="preserve">, L-1930 Luzebourg </w:t>
            </w:r>
          </w:p>
        </w:tc>
        <w:tc>
          <w:tcPr>
            <w:tcW w:w="2614" w:type="dxa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 xml:space="preserve">14.366,40  zł </w:t>
            </w:r>
          </w:p>
        </w:tc>
        <w:tc>
          <w:tcPr>
            <w:tcW w:w="2614" w:type="dxa"/>
            <w:vAlign w:val="center"/>
          </w:tcPr>
          <w:p w:rsidR="00925B7E" w:rsidRPr="00822E8D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822E8D">
              <w:t xml:space="preserve">40 szkoleń </w:t>
            </w:r>
          </w:p>
        </w:tc>
      </w:tr>
    </w:tbl>
    <w:p w:rsidR="00925B7E" w:rsidRDefault="00925B7E" w:rsidP="00E45AC8">
      <w:pPr>
        <w:tabs>
          <w:tab w:val="left" w:pos="943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59"/>
        <w:gridCol w:w="4494"/>
        <w:gridCol w:w="2599"/>
        <w:gridCol w:w="2604"/>
      </w:tblGrid>
      <w:tr w:rsidR="00925B7E" w:rsidRPr="00C5278B" w:rsidTr="00C5278B">
        <w:tc>
          <w:tcPr>
            <w:tcW w:w="10456" w:type="dxa"/>
            <w:gridSpan w:val="4"/>
            <w:shd w:val="clear" w:color="auto" w:fill="FFFF00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Część 11</w:t>
            </w:r>
          </w:p>
        </w:tc>
      </w:tr>
      <w:tr w:rsidR="00925B7E" w:rsidRPr="00C5278B" w:rsidTr="00C5278B">
        <w:tc>
          <w:tcPr>
            <w:tcW w:w="759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 xml:space="preserve">Nr </w:t>
            </w:r>
          </w:p>
        </w:tc>
        <w:tc>
          <w:tcPr>
            <w:tcW w:w="4494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Nazwa wykonawcy</w:t>
            </w:r>
          </w:p>
        </w:tc>
        <w:tc>
          <w:tcPr>
            <w:tcW w:w="2599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Cena</w:t>
            </w:r>
          </w:p>
        </w:tc>
        <w:tc>
          <w:tcPr>
            <w:tcW w:w="2604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„Doświadczenie wykładowcy”</w:t>
            </w:r>
          </w:p>
        </w:tc>
      </w:tr>
      <w:tr w:rsidR="00925B7E" w:rsidRPr="00C5278B" w:rsidTr="004411F8">
        <w:tc>
          <w:tcPr>
            <w:tcW w:w="10456" w:type="dxa"/>
            <w:gridSpan w:val="4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Nie złożono  żadnej oferty</w:t>
            </w:r>
          </w:p>
        </w:tc>
      </w:tr>
    </w:tbl>
    <w:p w:rsidR="00925B7E" w:rsidRDefault="00925B7E" w:rsidP="00E45AC8">
      <w:pPr>
        <w:tabs>
          <w:tab w:val="left" w:pos="943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28"/>
        <w:gridCol w:w="4425"/>
        <w:gridCol w:w="2599"/>
        <w:gridCol w:w="2604"/>
      </w:tblGrid>
      <w:tr w:rsidR="00925B7E" w:rsidRPr="00C5278B" w:rsidTr="00C5278B">
        <w:tc>
          <w:tcPr>
            <w:tcW w:w="10456" w:type="dxa"/>
            <w:gridSpan w:val="4"/>
            <w:shd w:val="clear" w:color="auto" w:fill="FFFF00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Część 12</w:t>
            </w:r>
          </w:p>
        </w:tc>
      </w:tr>
      <w:tr w:rsidR="00925B7E" w:rsidRPr="00C5278B" w:rsidTr="00822E8D">
        <w:tc>
          <w:tcPr>
            <w:tcW w:w="828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 xml:space="preserve">Nr </w:t>
            </w:r>
          </w:p>
        </w:tc>
        <w:tc>
          <w:tcPr>
            <w:tcW w:w="4425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Nazwa wykonawcy</w:t>
            </w:r>
          </w:p>
        </w:tc>
        <w:tc>
          <w:tcPr>
            <w:tcW w:w="2599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Cena</w:t>
            </w:r>
          </w:p>
        </w:tc>
        <w:tc>
          <w:tcPr>
            <w:tcW w:w="2604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„Doświadczenie wykładowcy”</w:t>
            </w:r>
          </w:p>
        </w:tc>
      </w:tr>
      <w:tr w:rsidR="00925B7E" w:rsidRPr="00C5278B" w:rsidTr="00822E8D">
        <w:tc>
          <w:tcPr>
            <w:tcW w:w="828" w:type="dxa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</w:pPr>
            <w:r>
              <w:t>1</w:t>
            </w:r>
          </w:p>
        </w:tc>
        <w:tc>
          <w:tcPr>
            <w:tcW w:w="4425" w:type="dxa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>Neurostimulus Marta Ratomska, ul. Pogodna 34/62, 20-337 Lublin</w:t>
            </w:r>
          </w:p>
        </w:tc>
        <w:tc>
          <w:tcPr>
            <w:tcW w:w="2599" w:type="dxa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>
              <w:t xml:space="preserve">4.920,00 zł </w:t>
            </w:r>
          </w:p>
        </w:tc>
        <w:tc>
          <w:tcPr>
            <w:tcW w:w="2604" w:type="dxa"/>
            <w:vAlign w:val="center"/>
          </w:tcPr>
          <w:p w:rsidR="00925B7E" w:rsidRPr="00C5278B" w:rsidRDefault="00925B7E" w:rsidP="00822E8D">
            <w:pPr>
              <w:tabs>
                <w:tab w:val="left" w:pos="943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 szkoleń</w:t>
            </w:r>
          </w:p>
        </w:tc>
      </w:tr>
      <w:tr w:rsidR="00925B7E" w:rsidRPr="00C5278B" w:rsidTr="00822E8D">
        <w:tc>
          <w:tcPr>
            <w:tcW w:w="828" w:type="dxa"/>
          </w:tcPr>
          <w:p w:rsidR="00925B7E" w:rsidRPr="00C5278B" w:rsidRDefault="00925B7E" w:rsidP="00C70967">
            <w:pPr>
              <w:tabs>
                <w:tab w:val="left" w:pos="943"/>
              </w:tabs>
              <w:spacing w:after="0" w:line="240" w:lineRule="auto"/>
            </w:pPr>
            <w:r>
              <w:t>2</w:t>
            </w:r>
          </w:p>
        </w:tc>
        <w:tc>
          <w:tcPr>
            <w:tcW w:w="4425" w:type="dxa"/>
          </w:tcPr>
          <w:p w:rsidR="00925B7E" w:rsidRPr="00C5278B" w:rsidRDefault="00925B7E" w:rsidP="00C70967">
            <w:pPr>
              <w:tabs>
                <w:tab w:val="left" w:pos="943"/>
              </w:tabs>
              <w:spacing w:after="0" w:line="240" w:lineRule="auto"/>
            </w:pPr>
            <w:r w:rsidRPr="00C5278B">
              <w:t>Firma Szkoleniowo-Doradcza Anna Szywała S.C., ul. Łukasińskiego 2/3, 58-100 Świdnica</w:t>
            </w:r>
          </w:p>
        </w:tc>
        <w:tc>
          <w:tcPr>
            <w:tcW w:w="2599" w:type="dxa"/>
            <w:vAlign w:val="center"/>
          </w:tcPr>
          <w:p w:rsidR="00925B7E" w:rsidRPr="00C5278B" w:rsidRDefault="00925B7E" w:rsidP="00C70967">
            <w:pPr>
              <w:tabs>
                <w:tab w:val="left" w:pos="943"/>
              </w:tabs>
              <w:spacing w:after="0" w:line="240" w:lineRule="auto"/>
              <w:jc w:val="center"/>
            </w:pPr>
            <w:r>
              <w:t xml:space="preserve">5.400,00 zł </w:t>
            </w:r>
          </w:p>
        </w:tc>
        <w:tc>
          <w:tcPr>
            <w:tcW w:w="2604" w:type="dxa"/>
            <w:vAlign w:val="center"/>
          </w:tcPr>
          <w:p w:rsidR="00925B7E" w:rsidRPr="00C5278B" w:rsidRDefault="00925B7E" w:rsidP="00822E8D">
            <w:pPr>
              <w:tabs>
                <w:tab w:val="left" w:pos="943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 szkoleń</w:t>
            </w:r>
          </w:p>
        </w:tc>
      </w:tr>
    </w:tbl>
    <w:p w:rsidR="00925B7E" w:rsidRDefault="00925B7E" w:rsidP="00E45AC8">
      <w:pPr>
        <w:tabs>
          <w:tab w:val="left" w:pos="943"/>
        </w:tabs>
      </w:pPr>
    </w:p>
    <w:p w:rsidR="00925B7E" w:rsidRDefault="00925B7E" w:rsidP="00E45AC8">
      <w:pPr>
        <w:tabs>
          <w:tab w:val="left" w:pos="943"/>
        </w:tabs>
      </w:pPr>
    </w:p>
    <w:p w:rsidR="00925B7E" w:rsidRDefault="00925B7E" w:rsidP="00E45AC8">
      <w:pPr>
        <w:tabs>
          <w:tab w:val="left" w:pos="943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59"/>
        <w:gridCol w:w="4494"/>
        <w:gridCol w:w="2599"/>
        <w:gridCol w:w="2604"/>
      </w:tblGrid>
      <w:tr w:rsidR="00925B7E" w:rsidRPr="00C5278B" w:rsidTr="00C5278B">
        <w:tc>
          <w:tcPr>
            <w:tcW w:w="10456" w:type="dxa"/>
            <w:gridSpan w:val="4"/>
            <w:shd w:val="clear" w:color="auto" w:fill="FFFF00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Część  13</w:t>
            </w:r>
          </w:p>
        </w:tc>
      </w:tr>
      <w:tr w:rsidR="00925B7E" w:rsidRPr="00C5278B" w:rsidTr="00C5278B">
        <w:tc>
          <w:tcPr>
            <w:tcW w:w="759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>
              <w:t>Nr</w:t>
            </w:r>
          </w:p>
        </w:tc>
        <w:tc>
          <w:tcPr>
            <w:tcW w:w="4494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Nazwa wykonawcy</w:t>
            </w:r>
          </w:p>
        </w:tc>
        <w:tc>
          <w:tcPr>
            <w:tcW w:w="2599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Cena</w:t>
            </w:r>
          </w:p>
        </w:tc>
        <w:tc>
          <w:tcPr>
            <w:tcW w:w="2604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„Doświadczenie wykładowcy”</w:t>
            </w:r>
          </w:p>
        </w:tc>
      </w:tr>
      <w:tr w:rsidR="00925B7E" w:rsidRPr="00C5278B" w:rsidTr="009D1F3E">
        <w:tc>
          <w:tcPr>
            <w:tcW w:w="10456" w:type="dxa"/>
            <w:gridSpan w:val="4"/>
          </w:tcPr>
          <w:p w:rsidR="00925B7E" w:rsidRPr="00C5278B" w:rsidRDefault="00925B7E" w:rsidP="001928D5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Nie złożono  żadnej oferty</w:t>
            </w:r>
          </w:p>
        </w:tc>
      </w:tr>
    </w:tbl>
    <w:p w:rsidR="00925B7E" w:rsidRDefault="00925B7E" w:rsidP="00E45AC8">
      <w:pPr>
        <w:tabs>
          <w:tab w:val="left" w:pos="943"/>
        </w:tabs>
      </w:pPr>
    </w:p>
    <w:p w:rsidR="00925B7E" w:rsidRDefault="00925B7E" w:rsidP="001928D5">
      <w:pPr>
        <w:tabs>
          <w:tab w:val="left" w:pos="943"/>
        </w:tabs>
        <w:spacing w:after="0" w:line="360" w:lineRule="auto"/>
      </w:pPr>
      <w:r>
        <w:t xml:space="preserve">Łódź, dnia 22.06.2017 r. </w:t>
      </w:r>
    </w:p>
    <w:p w:rsidR="00925B7E" w:rsidRPr="001928D5" w:rsidRDefault="00925B7E" w:rsidP="001928D5">
      <w:pPr>
        <w:tabs>
          <w:tab w:val="left" w:pos="943"/>
        </w:tabs>
        <w:spacing w:after="0" w:line="240" w:lineRule="auto"/>
        <w:jc w:val="right"/>
        <w:rPr>
          <w:sz w:val="16"/>
          <w:szCs w:val="16"/>
        </w:rPr>
      </w:pPr>
      <w:r w:rsidRPr="001928D5">
        <w:rPr>
          <w:sz w:val="16"/>
          <w:szCs w:val="16"/>
        </w:rPr>
        <w:t>DYREKTOR</w:t>
      </w:r>
    </w:p>
    <w:p w:rsidR="00925B7E" w:rsidRPr="001928D5" w:rsidRDefault="00925B7E" w:rsidP="001928D5">
      <w:pPr>
        <w:tabs>
          <w:tab w:val="left" w:pos="943"/>
        </w:tabs>
        <w:spacing w:after="0" w:line="240" w:lineRule="auto"/>
        <w:jc w:val="right"/>
        <w:rPr>
          <w:sz w:val="16"/>
          <w:szCs w:val="16"/>
        </w:rPr>
      </w:pPr>
      <w:r w:rsidRPr="001928D5">
        <w:rPr>
          <w:sz w:val="16"/>
          <w:szCs w:val="16"/>
        </w:rPr>
        <w:t xml:space="preserve">Zespołu Szkół Specjalnych nr 4 </w:t>
      </w:r>
    </w:p>
    <w:p w:rsidR="00925B7E" w:rsidRPr="001928D5" w:rsidRDefault="00925B7E" w:rsidP="001928D5">
      <w:pPr>
        <w:tabs>
          <w:tab w:val="left" w:pos="943"/>
        </w:tabs>
        <w:spacing w:after="0" w:line="240" w:lineRule="auto"/>
        <w:jc w:val="right"/>
        <w:rPr>
          <w:sz w:val="16"/>
          <w:szCs w:val="16"/>
        </w:rPr>
      </w:pPr>
      <w:r w:rsidRPr="001928D5">
        <w:rPr>
          <w:sz w:val="16"/>
          <w:szCs w:val="16"/>
        </w:rPr>
        <w:t xml:space="preserve">Maria Pielas </w:t>
      </w:r>
    </w:p>
    <w:p w:rsidR="00925B7E" w:rsidRPr="001928D5" w:rsidRDefault="00925B7E" w:rsidP="001928D5">
      <w:pPr>
        <w:tabs>
          <w:tab w:val="left" w:pos="943"/>
        </w:tabs>
        <w:spacing w:after="0" w:line="240" w:lineRule="auto"/>
        <w:jc w:val="right"/>
        <w:rPr>
          <w:sz w:val="16"/>
          <w:szCs w:val="16"/>
        </w:rPr>
      </w:pPr>
      <w:r w:rsidRPr="001928D5">
        <w:rPr>
          <w:sz w:val="16"/>
          <w:szCs w:val="16"/>
        </w:rPr>
        <w:t>/podpis nieczytelny/</w:t>
      </w:r>
    </w:p>
    <w:p w:rsidR="00925B7E" w:rsidRPr="001928D5" w:rsidRDefault="00925B7E">
      <w:pPr>
        <w:rPr>
          <w:sz w:val="16"/>
          <w:szCs w:val="16"/>
        </w:rPr>
      </w:pPr>
    </w:p>
    <w:sectPr w:rsidR="00925B7E" w:rsidRPr="001928D5" w:rsidSect="00446E32">
      <w:headerReference w:type="default" r:id="rId7"/>
      <w:footerReference w:type="default" r:id="rId8"/>
      <w:pgSz w:w="11906" w:h="16838"/>
      <w:pgMar w:top="720" w:right="720" w:bottom="720" w:left="720" w:header="454" w:footer="18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5B7E" w:rsidRDefault="00925B7E" w:rsidP="00505F81">
      <w:pPr>
        <w:spacing w:after="0" w:line="240" w:lineRule="auto"/>
      </w:pPr>
      <w:r>
        <w:separator/>
      </w:r>
    </w:p>
  </w:endnote>
  <w:endnote w:type="continuationSeparator" w:id="0">
    <w:p w:rsidR="00925B7E" w:rsidRDefault="00925B7E" w:rsidP="00505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??¨§?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5B7E" w:rsidRDefault="00925B7E" w:rsidP="00505F81">
    <w:pPr>
      <w:pStyle w:val="Footer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s2050" type="#_x0000_t75" style="position:absolute;left:0;text-align:left;margin-left:43.95pt;margin-top:6.55pt;width:454.45pt;height:87pt;z-index:251657216;visibility:visible">
          <v:imagedata r:id="rId1" o:title=""/>
          <w10:wrap type="squar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5B7E" w:rsidRDefault="00925B7E" w:rsidP="00505F81">
      <w:pPr>
        <w:spacing w:after="0" w:line="240" w:lineRule="auto"/>
      </w:pPr>
      <w:r>
        <w:separator/>
      </w:r>
    </w:p>
  </w:footnote>
  <w:footnote w:type="continuationSeparator" w:id="0">
    <w:p w:rsidR="00925B7E" w:rsidRDefault="00925B7E" w:rsidP="00505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5B7E" w:rsidRDefault="00925B7E" w:rsidP="00505F81">
    <w:pPr>
      <w:pStyle w:val="Header"/>
      <w:jc w:val="right"/>
    </w:pPr>
  </w:p>
  <w:p w:rsidR="00925B7E" w:rsidRDefault="00925B7E" w:rsidP="003D47AA">
    <w:pPr>
      <w:pStyle w:val="Header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</w:p>
  <w:p w:rsidR="00925B7E" w:rsidRPr="00446E32" w:rsidRDefault="00925B7E" w:rsidP="00446E32">
    <w:pPr>
      <w:pStyle w:val="Header"/>
      <w:tabs>
        <w:tab w:val="clear" w:pos="4536"/>
        <w:tab w:val="center" w:pos="5387"/>
      </w:tabs>
      <w:rPr>
        <w:rFonts w:ascii="Cambria" w:hAnsi="Cambria" w:cs="Arial"/>
        <w:color w:val="BFBFBF"/>
      </w:rPr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" o:spid="_x0000_s2049" type="#_x0000_t75" style="position:absolute;margin-left:400.8pt;margin-top:.35pt;width:116.25pt;height:48.5pt;z-index:251658240;visibility:visible">
          <v:imagedata r:id="rId1" o:title="" grayscale="t"/>
          <w10:wrap type="square"/>
        </v:shape>
      </w:pict>
    </w:r>
    <w:r w:rsidRPr="00446E32">
      <w:rPr>
        <w:rFonts w:ascii="Cambria" w:hAnsi="Cambria" w:cs="Arial"/>
        <w:color w:val="BFBFBF"/>
      </w:rPr>
      <w:t>Projekt „</w:t>
    </w:r>
    <w:r>
      <w:rPr>
        <w:rFonts w:ascii="Cambria" w:hAnsi="Cambria" w:cs="Arial"/>
        <w:color w:val="BFBFBF"/>
      </w:rPr>
      <w:t>O</w:t>
    </w:r>
    <w:r w:rsidRPr="00446E32">
      <w:rPr>
        <w:rFonts w:ascii="Cambria" w:hAnsi="Cambria" w:cs="Arial"/>
        <w:color w:val="BFBFBF"/>
      </w:rPr>
      <w:t xml:space="preserve">dkryjmy bogactwo w nas drzemiące w </w:t>
    </w:r>
    <w:r>
      <w:rPr>
        <w:rFonts w:ascii="Cambria" w:hAnsi="Cambria" w:cs="Arial"/>
        <w:color w:val="BFBFBF"/>
      </w:rPr>
      <w:t>S</w:t>
    </w:r>
    <w:r w:rsidRPr="00446E32">
      <w:rPr>
        <w:rFonts w:ascii="Cambria" w:hAnsi="Cambria" w:cs="Arial"/>
        <w:color w:val="BFBFBF"/>
      </w:rPr>
      <w:t xml:space="preserve">zkole </w:t>
    </w:r>
    <w:r>
      <w:rPr>
        <w:rFonts w:ascii="Cambria" w:hAnsi="Cambria" w:cs="Arial"/>
        <w:color w:val="BFBFBF"/>
      </w:rPr>
      <w:t>P</w:t>
    </w:r>
    <w:r w:rsidRPr="00446E32">
      <w:rPr>
        <w:rFonts w:ascii="Cambria" w:hAnsi="Cambria" w:cs="Arial"/>
        <w:color w:val="BFBFBF"/>
      </w:rPr>
      <w:t>odstawowej nr 128</w:t>
    </w:r>
  </w:p>
  <w:p w:rsidR="00925B7E" w:rsidRPr="00446E32" w:rsidRDefault="00925B7E" w:rsidP="00446E32">
    <w:pPr>
      <w:pStyle w:val="Header"/>
      <w:tabs>
        <w:tab w:val="clear" w:pos="4536"/>
        <w:tab w:val="center" w:pos="5387"/>
      </w:tabs>
      <w:rPr>
        <w:rFonts w:ascii="Cambria" w:hAnsi="Cambria" w:cs="Arial"/>
        <w:color w:val="BFBFBF"/>
      </w:rPr>
    </w:pPr>
    <w:r w:rsidRPr="00446E32">
      <w:rPr>
        <w:rFonts w:ascii="Cambria" w:hAnsi="Cambria" w:cs="Arial"/>
        <w:color w:val="BFBFBF"/>
      </w:rPr>
      <w:t xml:space="preserve">i </w:t>
    </w:r>
    <w:r>
      <w:rPr>
        <w:rFonts w:ascii="Cambria" w:hAnsi="Cambria" w:cs="Arial"/>
        <w:color w:val="BFBFBF"/>
      </w:rPr>
      <w:t>P</w:t>
    </w:r>
    <w:r w:rsidRPr="00446E32">
      <w:rPr>
        <w:rFonts w:ascii="Cambria" w:hAnsi="Cambria" w:cs="Arial"/>
        <w:color w:val="BFBFBF"/>
      </w:rPr>
      <w:t xml:space="preserve">ublicznym </w:t>
    </w:r>
    <w:r>
      <w:rPr>
        <w:rFonts w:ascii="Cambria" w:hAnsi="Cambria" w:cs="Arial"/>
        <w:color w:val="BFBFBF"/>
      </w:rPr>
      <w:t>G</w:t>
    </w:r>
    <w:r w:rsidRPr="00446E32">
      <w:rPr>
        <w:rFonts w:ascii="Cambria" w:hAnsi="Cambria" w:cs="Arial"/>
        <w:color w:val="BFBFBF"/>
      </w:rPr>
      <w:t xml:space="preserve">imnazjum nr 58 w </w:t>
    </w:r>
    <w:r>
      <w:rPr>
        <w:rFonts w:ascii="Cambria" w:hAnsi="Cambria" w:cs="Arial"/>
        <w:color w:val="BFBFBF"/>
      </w:rPr>
      <w:t>Łodzi</w:t>
    </w:r>
    <w:r w:rsidRPr="00446E32">
      <w:rPr>
        <w:rFonts w:ascii="Cambria" w:hAnsi="Cambria" w:cs="Arial"/>
        <w:color w:val="BFBFBF"/>
      </w:rPr>
      <w:t>”</w:t>
    </w:r>
  </w:p>
  <w:p w:rsidR="00925B7E" w:rsidRPr="00446E32" w:rsidRDefault="00925B7E" w:rsidP="00446E32">
    <w:pPr>
      <w:pStyle w:val="Header"/>
      <w:tabs>
        <w:tab w:val="clear" w:pos="4536"/>
        <w:tab w:val="center" w:pos="5387"/>
      </w:tabs>
      <w:rPr>
        <w:rFonts w:ascii="Cambria" w:hAnsi="Cambria" w:cs="Arial"/>
        <w:color w:val="BFBFBF"/>
      </w:rPr>
    </w:pPr>
    <w:r w:rsidRPr="00446E32">
      <w:rPr>
        <w:rFonts w:ascii="Cambria" w:hAnsi="Cambria" w:cs="Arial"/>
        <w:color w:val="BFBFBF"/>
      </w:rPr>
      <w:t xml:space="preserve">współfinansowany ze środków </w:t>
    </w:r>
    <w:r>
      <w:rPr>
        <w:rFonts w:ascii="Cambria" w:hAnsi="Cambria" w:cs="Arial"/>
        <w:color w:val="BFBFBF"/>
      </w:rPr>
      <w:t>E</w:t>
    </w:r>
    <w:r w:rsidRPr="00446E32">
      <w:rPr>
        <w:rFonts w:ascii="Cambria" w:hAnsi="Cambria" w:cs="Arial"/>
        <w:color w:val="BFBFBF"/>
      </w:rPr>
      <w:t xml:space="preserve">uropejskiego </w:t>
    </w:r>
    <w:r>
      <w:rPr>
        <w:rFonts w:ascii="Cambria" w:hAnsi="Cambria" w:cs="Arial"/>
        <w:color w:val="BFBFBF"/>
      </w:rPr>
      <w:t>F</w:t>
    </w:r>
    <w:r w:rsidRPr="00446E32">
      <w:rPr>
        <w:rFonts w:ascii="Cambria" w:hAnsi="Cambria" w:cs="Arial"/>
        <w:color w:val="BFBFBF"/>
      </w:rPr>
      <w:t xml:space="preserve">unduszu </w:t>
    </w:r>
    <w:r>
      <w:rPr>
        <w:rFonts w:ascii="Cambria" w:hAnsi="Cambria" w:cs="Arial"/>
        <w:color w:val="BFBFBF"/>
      </w:rPr>
      <w:t>S</w:t>
    </w:r>
    <w:r w:rsidRPr="00446E32">
      <w:rPr>
        <w:rFonts w:ascii="Cambria" w:hAnsi="Cambria" w:cs="Arial"/>
        <w:color w:val="BFBFBF"/>
      </w:rPr>
      <w:t>połecznego w ramach</w:t>
    </w:r>
  </w:p>
  <w:p w:rsidR="00925B7E" w:rsidRPr="00446E32" w:rsidRDefault="00925B7E" w:rsidP="00446E32">
    <w:pPr>
      <w:pStyle w:val="Header"/>
      <w:tabs>
        <w:tab w:val="clear" w:pos="4536"/>
        <w:tab w:val="center" w:pos="5387"/>
      </w:tabs>
      <w:rPr>
        <w:rFonts w:ascii="Cambria" w:hAnsi="Cambria" w:cs="Arial"/>
        <w:color w:val="BFBFBF"/>
      </w:rPr>
    </w:pPr>
    <w:r w:rsidRPr="00446E32">
      <w:rPr>
        <w:rFonts w:ascii="Cambria" w:hAnsi="Cambria" w:cs="Arial"/>
        <w:color w:val="BFBFBF"/>
      </w:rPr>
      <w:t xml:space="preserve">Regionalnego </w:t>
    </w:r>
    <w:r>
      <w:rPr>
        <w:rFonts w:ascii="Cambria" w:hAnsi="Cambria" w:cs="Arial"/>
        <w:color w:val="BFBFBF"/>
      </w:rPr>
      <w:t>P</w:t>
    </w:r>
    <w:r w:rsidRPr="00446E32">
      <w:rPr>
        <w:rFonts w:ascii="Cambria" w:hAnsi="Cambria" w:cs="Arial"/>
        <w:color w:val="BFBFBF"/>
      </w:rPr>
      <w:t xml:space="preserve">rogramu </w:t>
    </w:r>
    <w:r>
      <w:rPr>
        <w:rFonts w:ascii="Cambria" w:hAnsi="Cambria" w:cs="Arial"/>
        <w:color w:val="BFBFBF"/>
      </w:rPr>
      <w:t>O</w:t>
    </w:r>
    <w:r w:rsidRPr="00446E32">
      <w:rPr>
        <w:rFonts w:ascii="Cambria" w:hAnsi="Cambria" w:cs="Arial"/>
        <w:color w:val="BFBFBF"/>
      </w:rPr>
      <w:t xml:space="preserve">peracyjnego </w:t>
    </w:r>
    <w:r>
      <w:rPr>
        <w:rFonts w:ascii="Cambria" w:hAnsi="Cambria" w:cs="Arial"/>
        <w:color w:val="BFBFBF"/>
      </w:rPr>
      <w:t>W</w:t>
    </w:r>
    <w:r w:rsidRPr="00446E32">
      <w:rPr>
        <w:rFonts w:ascii="Cambria" w:hAnsi="Cambria" w:cs="Arial"/>
        <w:color w:val="BFBFBF"/>
      </w:rPr>
      <w:t xml:space="preserve">ojewództwa </w:t>
    </w:r>
    <w:r>
      <w:rPr>
        <w:rFonts w:ascii="Cambria" w:hAnsi="Cambria" w:cs="Arial"/>
        <w:color w:val="BFBFBF"/>
      </w:rPr>
      <w:t>Ł</w:t>
    </w:r>
    <w:r w:rsidRPr="00446E32">
      <w:rPr>
        <w:rFonts w:ascii="Cambria" w:hAnsi="Cambria" w:cs="Arial"/>
        <w:color w:val="BFBFBF"/>
      </w:rPr>
      <w:t>ódzkiego na lata 2014-2020</w:t>
    </w:r>
  </w:p>
  <w:p w:rsidR="00925B7E" w:rsidRPr="003D47AA" w:rsidRDefault="00925B7E" w:rsidP="003D47AA">
    <w:pPr>
      <w:pStyle w:val="Header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  <w:r w:rsidRPr="00A8032E">
      <w:rPr>
        <w:rFonts w:ascii="Arial" w:hAnsi="Arial" w:cs="Arial"/>
        <w:sz w:val="20"/>
        <w:szCs w:val="20"/>
      </w:rPr>
      <w:pict>
        <v:rect id="_x0000_i1026" style="width:0;height:1.5pt" o:hralign="center" o:hrstd="t" o:hr="t" fillcolor="#a0a0a0" stroked="f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A779C"/>
    <w:multiLevelType w:val="hybridMultilevel"/>
    <w:tmpl w:val="F0E401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D90A85"/>
    <w:multiLevelType w:val="hybridMultilevel"/>
    <w:tmpl w:val="71B22D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B02554"/>
    <w:multiLevelType w:val="hybridMultilevel"/>
    <w:tmpl w:val="82986C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4E7BFC"/>
    <w:multiLevelType w:val="hybridMultilevel"/>
    <w:tmpl w:val="65AC1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50439B"/>
    <w:multiLevelType w:val="hybridMultilevel"/>
    <w:tmpl w:val="823E2D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06657A"/>
    <w:multiLevelType w:val="hybridMultilevel"/>
    <w:tmpl w:val="AB50CB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C55495"/>
    <w:multiLevelType w:val="hybridMultilevel"/>
    <w:tmpl w:val="250A3A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814AD3"/>
    <w:multiLevelType w:val="hybridMultilevel"/>
    <w:tmpl w:val="A5728F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2A2EF5"/>
    <w:multiLevelType w:val="hybridMultilevel"/>
    <w:tmpl w:val="43FEF3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CD0585"/>
    <w:multiLevelType w:val="hybridMultilevel"/>
    <w:tmpl w:val="AF664E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5A67F1"/>
    <w:multiLevelType w:val="hybridMultilevel"/>
    <w:tmpl w:val="95B6F9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5E1B13"/>
    <w:multiLevelType w:val="hybridMultilevel"/>
    <w:tmpl w:val="977025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4D4EC0"/>
    <w:multiLevelType w:val="hybridMultilevel"/>
    <w:tmpl w:val="A3D80E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A14A0A"/>
    <w:multiLevelType w:val="hybridMultilevel"/>
    <w:tmpl w:val="33546E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92394A"/>
    <w:multiLevelType w:val="hybridMultilevel"/>
    <w:tmpl w:val="28C439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AC0B85"/>
    <w:multiLevelType w:val="hybridMultilevel"/>
    <w:tmpl w:val="381AC4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051722"/>
    <w:multiLevelType w:val="hybridMultilevel"/>
    <w:tmpl w:val="21EA64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1E75E4"/>
    <w:multiLevelType w:val="hybridMultilevel"/>
    <w:tmpl w:val="F2CAF6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107D1F"/>
    <w:multiLevelType w:val="hybridMultilevel"/>
    <w:tmpl w:val="BAE2DE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0B1E5C"/>
    <w:multiLevelType w:val="hybridMultilevel"/>
    <w:tmpl w:val="DCF8B5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16753F"/>
    <w:multiLevelType w:val="hybridMultilevel"/>
    <w:tmpl w:val="9AB22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EA414C"/>
    <w:multiLevelType w:val="hybridMultilevel"/>
    <w:tmpl w:val="6FAA6A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FA3CC8"/>
    <w:multiLevelType w:val="hybridMultilevel"/>
    <w:tmpl w:val="24449B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1320F3"/>
    <w:multiLevelType w:val="hybridMultilevel"/>
    <w:tmpl w:val="96ACC49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>
    <w:nsid w:val="50E2368E"/>
    <w:multiLevelType w:val="hybridMultilevel"/>
    <w:tmpl w:val="65EA43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672D17"/>
    <w:multiLevelType w:val="hybridMultilevel"/>
    <w:tmpl w:val="F530F8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070280"/>
    <w:multiLevelType w:val="hybridMultilevel"/>
    <w:tmpl w:val="0A606B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0D28F3"/>
    <w:multiLevelType w:val="hybridMultilevel"/>
    <w:tmpl w:val="57746F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0057BC"/>
    <w:multiLevelType w:val="hybridMultilevel"/>
    <w:tmpl w:val="032880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1454D8"/>
    <w:multiLevelType w:val="hybridMultilevel"/>
    <w:tmpl w:val="67A236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BE7B4B"/>
    <w:multiLevelType w:val="hybridMultilevel"/>
    <w:tmpl w:val="78AE25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C54273D"/>
    <w:multiLevelType w:val="hybridMultilevel"/>
    <w:tmpl w:val="F1C48A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7F212D"/>
    <w:multiLevelType w:val="hybridMultilevel"/>
    <w:tmpl w:val="D2827CB0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4827ED4"/>
    <w:multiLevelType w:val="hybridMultilevel"/>
    <w:tmpl w:val="DC121D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DBB43B9"/>
    <w:multiLevelType w:val="hybridMultilevel"/>
    <w:tmpl w:val="BD8AD8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1B289D"/>
    <w:multiLevelType w:val="hybridMultilevel"/>
    <w:tmpl w:val="868AD9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E927E0B"/>
    <w:multiLevelType w:val="hybridMultilevel"/>
    <w:tmpl w:val="A46688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2"/>
  </w:num>
  <w:num w:numId="3">
    <w:abstractNumId w:val="28"/>
  </w:num>
  <w:num w:numId="4">
    <w:abstractNumId w:val="6"/>
  </w:num>
  <w:num w:numId="5">
    <w:abstractNumId w:val="30"/>
  </w:num>
  <w:num w:numId="6">
    <w:abstractNumId w:val="4"/>
  </w:num>
  <w:num w:numId="7">
    <w:abstractNumId w:val="27"/>
  </w:num>
  <w:num w:numId="8">
    <w:abstractNumId w:val="0"/>
  </w:num>
  <w:num w:numId="9">
    <w:abstractNumId w:val="19"/>
  </w:num>
  <w:num w:numId="10">
    <w:abstractNumId w:val="5"/>
  </w:num>
  <w:num w:numId="11">
    <w:abstractNumId w:val="35"/>
  </w:num>
  <w:num w:numId="12">
    <w:abstractNumId w:val="8"/>
  </w:num>
  <w:num w:numId="13">
    <w:abstractNumId w:val="34"/>
  </w:num>
  <w:num w:numId="14">
    <w:abstractNumId w:val="17"/>
  </w:num>
  <w:num w:numId="15">
    <w:abstractNumId w:val="13"/>
  </w:num>
  <w:num w:numId="16">
    <w:abstractNumId w:val="36"/>
  </w:num>
  <w:num w:numId="17">
    <w:abstractNumId w:val="1"/>
  </w:num>
  <w:num w:numId="18">
    <w:abstractNumId w:val="20"/>
  </w:num>
  <w:num w:numId="19">
    <w:abstractNumId w:val="14"/>
  </w:num>
  <w:num w:numId="20">
    <w:abstractNumId w:val="7"/>
  </w:num>
  <w:num w:numId="21">
    <w:abstractNumId w:val="11"/>
  </w:num>
  <w:num w:numId="22">
    <w:abstractNumId w:val="24"/>
  </w:num>
  <w:num w:numId="23">
    <w:abstractNumId w:val="3"/>
  </w:num>
  <w:num w:numId="24">
    <w:abstractNumId w:val="21"/>
  </w:num>
  <w:num w:numId="25">
    <w:abstractNumId w:val="23"/>
  </w:num>
  <w:num w:numId="26">
    <w:abstractNumId w:val="25"/>
  </w:num>
  <w:num w:numId="27">
    <w:abstractNumId w:val="12"/>
  </w:num>
  <w:num w:numId="28">
    <w:abstractNumId w:val="10"/>
  </w:num>
  <w:num w:numId="29">
    <w:abstractNumId w:val="15"/>
  </w:num>
  <w:num w:numId="30">
    <w:abstractNumId w:val="18"/>
  </w:num>
  <w:num w:numId="31">
    <w:abstractNumId w:val="29"/>
  </w:num>
  <w:num w:numId="32">
    <w:abstractNumId w:val="9"/>
  </w:num>
  <w:num w:numId="33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32"/>
  </w:num>
  <w:num w:numId="35">
    <w:abstractNumId w:val="31"/>
  </w:num>
  <w:num w:numId="36">
    <w:abstractNumId w:val="16"/>
  </w:num>
  <w:num w:numId="37">
    <w:abstractNumId w:val="33"/>
  </w:num>
  <w:num w:numId="38">
    <w:abstractNumId w:val="26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B3D0A"/>
    <w:rsid w:val="00000CF7"/>
    <w:rsid w:val="0000418F"/>
    <w:rsid w:val="000108BE"/>
    <w:rsid w:val="00014D9A"/>
    <w:rsid w:val="00022322"/>
    <w:rsid w:val="00023C2F"/>
    <w:rsid w:val="0002406A"/>
    <w:rsid w:val="00026E05"/>
    <w:rsid w:val="0003516B"/>
    <w:rsid w:val="000357AF"/>
    <w:rsid w:val="000410D3"/>
    <w:rsid w:val="00042CA6"/>
    <w:rsid w:val="00045ACE"/>
    <w:rsid w:val="00051615"/>
    <w:rsid w:val="00062E9C"/>
    <w:rsid w:val="0006502B"/>
    <w:rsid w:val="000662C0"/>
    <w:rsid w:val="00066F07"/>
    <w:rsid w:val="00075650"/>
    <w:rsid w:val="0007575C"/>
    <w:rsid w:val="00080AA4"/>
    <w:rsid w:val="00080FD0"/>
    <w:rsid w:val="00090252"/>
    <w:rsid w:val="00091848"/>
    <w:rsid w:val="00097B50"/>
    <w:rsid w:val="000A1B13"/>
    <w:rsid w:val="000A31BD"/>
    <w:rsid w:val="000A5BF5"/>
    <w:rsid w:val="000B004A"/>
    <w:rsid w:val="000C177C"/>
    <w:rsid w:val="000D4F34"/>
    <w:rsid w:val="000D5028"/>
    <w:rsid w:val="000E4CED"/>
    <w:rsid w:val="000F52BB"/>
    <w:rsid w:val="00101118"/>
    <w:rsid w:val="00106DA7"/>
    <w:rsid w:val="00106FCE"/>
    <w:rsid w:val="00114727"/>
    <w:rsid w:val="0013097D"/>
    <w:rsid w:val="00142F50"/>
    <w:rsid w:val="001469A7"/>
    <w:rsid w:val="00146FBD"/>
    <w:rsid w:val="001520BB"/>
    <w:rsid w:val="001615B3"/>
    <w:rsid w:val="00161EB0"/>
    <w:rsid w:val="00164237"/>
    <w:rsid w:val="00165CD6"/>
    <w:rsid w:val="001715BA"/>
    <w:rsid w:val="00173689"/>
    <w:rsid w:val="00173D02"/>
    <w:rsid w:val="00175106"/>
    <w:rsid w:val="00183054"/>
    <w:rsid w:val="001908B5"/>
    <w:rsid w:val="001928D5"/>
    <w:rsid w:val="0019361C"/>
    <w:rsid w:val="00194069"/>
    <w:rsid w:val="00196E66"/>
    <w:rsid w:val="001A637C"/>
    <w:rsid w:val="001B35A8"/>
    <w:rsid w:val="001B680E"/>
    <w:rsid w:val="001C3ADE"/>
    <w:rsid w:val="001C6E65"/>
    <w:rsid w:val="001D7E78"/>
    <w:rsid w:val="001E0F6D"/>
    <w:rsid w:val="001E51EE"/>
    <w:rsid w:val="001F2354"/>
    <w:rsid w:val="001F5705"/>
    <w:rsid w:val="00203E33"/>
    <w:rsid w:val="00221217"/>
    <w:rsid w:val="00234D64"/>
    <w:rsid w:val="00236B9F"/>
    <w:rsid w:val="00237093"/>
    <w:rsid w:val="002449B8"/>
    <w:rsid w:val="002560A0"/>
    <w:rsid w:val="00256A5A"/>
    <w:rsid w:val="00285294"/>
    <w:rsid w:val="00291CB2"/>
    <w:rsid w:val="00293F63"/>
    <w:rsid w:val="002A71E1"/>
    <w:rsid w:val="002B7790"/>
    <w:rsid w:val="002C0F8F"/>
    <w:rsid w:val="002C34F2"/>
    <w:rsid w:val="002D7028"/>
    <w:rsid w:val="002D7DB4"/>
    <w:rsid w:val="002E0BD6"/>
    <w:rsid w:val="002E4F62"/>
    <w:rsid w:val="002F0427"/>
    <w:rsid w:val="002F37F9"/>
    <w:rsid w:val="002F47BB"/>
    <w:rsid w:val="003052E0"/>
    <w:rsid w:val="00313E5F"/>
    <w:rsid w:val="003147A6"/>
    <w:rsid w:val="00317D2E"/>
    <w:rsid w:val="00323089"/>
    <w:rsid w:val="00323576"/>
    <w:rsid w:val="00325958"/>
    <w:rsid w:val="00333D48"/>
    <w:rsid w:val="0034027E"/>
    <w:rsid w:val="00340639"/>
    <w:rsid w:val="0034078D"/>
    <w:rsid w:val="003407CD"/>
    <w:rsid w:val="00342588"/>
    <w:rsid w:val="00344A4F"/>
    <w:rsid w:val="00354209"/>
    <w:rsid w:val="00360176"/>
    <w:rsid w:val="00360C98"/>
    <w:rsid w:val="00361DE4"/>
    <w:rsid w:val="003644AC"/>
    <w:rsid w:val="00365C5B"/>
    <w:rsid w:val="0036711D"/>
    <w:rsid w:val="00381FA6"/>
    <w:rsid w:val="00394AA6"/>
    <w:rsid w:val="00395474"/>
    <w:rsid w:val="003B06A1"/>
    <w:rsid w:val="003B1A18"/>
    <w:rsid w:val="003B526F"/>
    <w:rsid w:val="003B5858"/>
    <w:rsid w:val="003B59D7"/>
    <w:rsid w:val="003B707B"/>
    <w:rsid w:val="003C3242"/>
    <w:rsid w:val="003C5616"/>
    <w:rsid w:val="003C7ECE"/>
    <w:rsid w:val="003D47AA"/>
    <w:rsid w:val="003D6CCD"/>
    <w:rsid w:val="003E1FD7"/>
    <w:rsid w:val="003F28D6"/>
    <w:rsid w:val="003F3DB6"/>
    <w:rsid w:val="00404F47"/>
    <w:rsid w:val="00412C64"/>
    <w:rsid w:val="00414104"/>
    <w:rsid w:val="004141D5"/>
    <w:rsid w:val="00416399"/>
    <w:rsid w:val="00422481"/>
    <w:rsid w:val="00434640"/>
    <w:rsid w:val="00434CDA"/>
    <w:rsid w:val="00435D83"/>
    <w:rsid w:val="004411F8"/>
    <w:rsid w:val="004451F7"/>
    <w:rsid w:val="00446108"/>
    <w:rsid w:val="00446E32"/>
    <w:rsid w:val="00450B41"/>
    <w:rsid w:val="00461B0E"/>
    <w:rsid w:val="00467B4B"/>
    <w:rsid w:val="00470A6A"/>
    <w:rsid w:val="0047461E"/>
    <w:rsid w:val="00481722"/>
    <w:rsid w:val="00485F97"/>
    <w:rsid w:val="0049102D"/>
    <w:rsid w:val="004A4DCA"/>
    <w:rsid w:val="004A5EF1"/>
    <w:rsid w:val="004B4E51"/>
    <w:rsid w:val="004B6EAD"/>
    <w:rsid w:val="004C2E04"/>
    <w:rsid w:val="004D0D42"/>
    <w:rsid w:val="004E7513"/>
    <w:rsid w:val="004E7AB7"/>
    <w:rsid w:val="00505F81"/>
    <w:rsid w:val="00512C68"/>
    <w:rsid w:val="00513F46"/>
    <w:rsid w:val="00524356"/>
    <w:rsid w:val="005262E5"/>
    <w:rsid w:val="0053119A"/>
    <w:rsid w:val="0053742E"/>
    <w:rsid w:val="005460B2"/>
    <w:rsid w:val="00565317"/>
    <w:rsid w:val="00567E55"/>
    <w:rsid w:val="00584049"/>
    <w:rsid w:val="00590EEC"/>
    <w:rsid w:val="005A2B96"/>
    <w:rsid w:val="005A2D86"/>
    <w:rsid w:val="005A3970"/>
    <w:rsid w:val="005B4DB5"/>
    <w:rsid w:val="005C0115"/>
    <w:rsid w:val="005C15CB"/>
    <w:rsid w:val="005D280E"/>
    <w:rsid w:val="005D6D6C"/>
    <w:rsid w:val="005F48A6"/>
    <w:rsid w:val="005F6BFB"/>
    <w:rsid w:val="00603E09"/>
    <w:rsid w:val="00604994"/>
    <w:rsid w:val="006109DE"/>
    <w:rsid w:val="006112D4"/>
    <w:rsid w:val="0062599A"/>
    <w:rsid w:val="00632394"/>
    <w:rsid w:val="006340E8"/>
    <w:rsid w:val="00637175"/>
    <w:rsid w:val="00640224"/>
    <w:rsid w:val="006415A0"/>
    <w:rsid w:val="00644140"/>
    <w:rsid w:val="006448A1"/>
    <w:rsid w:val="00652F10"/>
    <w:rsid w:val="00661397"/>
    <w:rsid w:val="0066431C"/>
    <w:rsid w:val="00664A4F"/>
    <w:rsid w:val="006654CC"/>
    <w:rsid w:val="0066722E"/>
    <w:rsid w:val="00676880"/>
    <w:rsid w:val="00690A83"/>
    <w:rsid w:val="00691AC0"/>
    <w:rsid w:val="00691C50"/>
    <w:rsid w:val="00692098"/>
    <w:rsid w:val="00693EA4"/>
    <w:rsid w:val="006A142B"/>
    <w:rsid w:val="006A6A21"/>
    <w:rsid w:val="006B3A46"/>
    <w:rsid w:val="006B63B5"/>
    <w:rsid w:val="006B6708"/>
    <w:rsid w:val="006C2C99"/>
    <w:rsid w:val="006C6183"/>
    <w:rsid w:val="006D6034"/>
    <w:rsid w:val="006D60D6"/>
    <w:rsid w:val="006D6C70"/>
    <w:rsid w:val="006E09AB"/>
    <w:rsid w:val="006F22F9"/>
    <w:rsid w:val="006F2B6B"/>
    <w:rsid w:val="006F6F4D"/>
    <w:rsid w:val="007170D2"/>
    <w:rsid w:val="00734C33"/>
    <w:rsid w:val="00743D36"/>
    <w:rsid w:val="00753DBC"/>
    <w:rsid w:val="00754EF8"/>
    <w:rsid w:val="007637CD"/>
    <w:rsid w:val="007701F0"/>
    <w:rsid w:val="007765B9"/>
    <w:rsid w:val="00777C54"/>
    <w:rsid w:val="0078640C"/>
    <w:rsid w:val="007A0157"/>
    <w:rsid w:val="007A2AA9"/>
    <w:rsid w:val="007B0396"/>
    <w:rsid w:val="007B09A5"/>
    <w:rsid w:val="007D33CF"/>
    <w:rsid w:val="007E0902"/>
    <w:rsid w:val="007E6159"/>
    <w:rsid w:val="007F0789"/>
    <w:rsid w:val="00802805"/>
    <w:rsid w:val="00805368"/>
    <w:rsid w:val="00805756"/>
    <w:rsid w:val="008160C1"/>
    <w:rsid w:val="008179D5"/>
    <w:rsid w:val="00822E8D"/>
    <w:rsid w:val="00843A42"/>
    <w:rsid w:val="00861742"/>
    <w:rsid w:val="00867FE6"/>
    <w:rsid w:val="00872A4E"/>
    <w:rsid w:val="00873DD2"/>
    <w:rsid w:val="00887C5D"/>
    <w:rsid w:val="008A2D89"/>
    <w:rsid w:val="008B0E36"/>
    <w:rsid w:val="008B1CEF"/>
    <w:rsid w:val="008B7FDE"/>
    <w:rsid w:val="008C4A1E"/>
    <w:rsid w:val="008C5AB7"/>
    <w:rsid w:val="008C6303"/>
    <w:rsid w:val="008F6195"/>
    <w:rsid w:val="008F65FE"/>
    <w:rsid w:val="008F735D"/>
    <w:rsid w:val="00901397"/>
    <w:rsid w:val="009015B1"/>
    <w:rsid w:val="00910919"/>
    <w:rsid w:val="00912073"/>
    <w:rsid w:val="00916584"/>
    <w:rsid w:val="0091758C"/>
    <w:rsid w:val="00925B7E"/>
    <w:rsid w:val="0093444D"/>
    <w:rsid w:val="009417E0"/>
    <w:rsid w:val="00952112"/>
    <w:rsid w:val="00952B60"/>
    <w:rsid w:val="009533A1"/>
    <w:rsid w:val="00955D3C"/>
    <w:rsid w:val="00972734"/>
    <w:rsid w:val="009738F2"/>
    <w:rsid w:val="00975236"/>
    <w:rsid w:val="00983120"/>
    <w:rsid w:val="00983662"/>
    <w:rsid w:val="00983971"/>
    <w:rsid w:val="00984FAC"/>
    <w:rsid w:val="009A0CF0"/>
    <w:rsid w:val="009B0CA1"/>
    <w:rsid w:val="009B0F4A"/>
    <w:rsid w:val="009B1810"/>
    <w:rsid w:val="009B7698"/>
    <w:rsid w:val="009C0257"/>
    <w:rsid w:val="009C470B"/>
    <w:rsid w:val="009D028C"/>
    <w:rsid w:val="009D1F3E"/>
    <w:rsid w:val="009D346F"/>
    <w:rsid w:val="009E069E"/>
    <w:rsid w:val="009E0ECA"/>
    <w:rsid w:val="009E2E3B"/>
    <w:rsid w:val="009E4E77"/>
    <w:rsid w:val="009E79E4"/>
    <w:rsid w:val="009F3E41"/>
    <w:rsid w:val="00A00D5D"/>
    <w:rsid w:val="00A037CA"/>
    <w:rsid w:val="00A112C7"/>
    <w:rsid w:val="00A1268B"/>
    <w:rsid w:val="00A27E43"/>
    <w:rsid w:val="00A30DCC"/>
    <w:rsid w:val="00A36A0B"/>
    <w:rsid w:val="00A650E2"/>
    <w:rsid w:val="00A71D1E"/>
    <w:rsid w:val="00A753F7"/>
    <w:rsid w:val="00A8032E"/>
    <w:rsid w:val="00A93A19"/>
    <w:rsid w:val="00A974C3"/>
    <w:rsid w:val="00AA211E"/>
    <w:rsid w:val="00AA40C9"/>
    <w:rsid w:val="00AA59A1"/>
    <w:rsid w:val="00AA7C60"/>
    <w:rsid w:val="00AB6B8F"/>
    <w:rsid w:val="00AB73DB"/>
    <w:rsid w:val="00AC6D66"/>
    <w:rsid w:val="00AD4079"/>
    <w:rsid w:val="00AD517B"/>
    <w:rsid w:val="00AD5C24"/>
    <w:rsid w:val="00AE21D6"/>
    <w:rsid w:val="00AF5D30"/>
    <w:rsid w:val="00B03F2D"/>
    <w:rsid w:val="00B05336"/>
    <w:rsid w:val="00B11BF5"/>
    <w:rsid w:val="00B141E8"/>
    <w:rsid w:val="00B272F1"/>
    <w:rsid w:val="00B43AA5"/>
    <w:rsid w:val="00B46537"/>
    <w:rsid w:val="00B50231"/>
    <w:rsid w:val="00B502B1"/>
    <w:rsid w:val="00B5272B"/>
    <w:rsid w:val="00B60D30"/>
    <w:rsid w:val="00B77A23"/>
    <w:rsid w:val="00B802D3"/>
    <w:rsid w:val="00B84A01"/>
    <w:rsid w:val="00B92972"/>
    <w:rsid w:val="00B94A5D"/>
    <w:rsid w:val="00B96AD0"/>
    <w:rsid w:val="00BA0813"/>
    <w:rsid w:val="00BA3BE0"/>
    <w:rsid w:val="00BA5866"/>
    <w:rsid w:val="00BB0135"/>
    <w:rsid w:val="00BB22CA"/>
    <w:rsid w:val="00BB4B68"/>
    <w:rsid w:val="00BB694E"/>
    <w:rsid w:val="00BD2121"/>
    <w:rsid w:val="00BD4AA3"/>
    <w:rsid w:val="00BE27AB"/>
    <w:rsid w:val="00BE363D"/>
    <w:rsid w:val="00BF0618"/>
    <w:rsid w:val="00BF6BE9"/>
    <w:rsid w:val="00C00930"/>
    <w:rsid w:val="00C01A82"/>
    <w:rsid w:val="00C13052"/>
    <w:rsid w:val="00C135D5"/>
    <w:rsid w:val="00C21AC4"/>
    <w:rsid w:val="00C22B88"/>
    <w:rsid w:val="00C248BC"/>
    <w:rsid w:val="00C26A25"/>
    <w:rsid w:val="00C30E48"/>
    <w:rsid w:val="00C44A8C"/>
    <w:rsid w:val="00C4743F"/>
    <w:rsid w:val="00C5278B"/>
    <w:rsid w:val="00C555A7"/>
    <w:rsid w:val="00C60A95"/>
    <w:rsid w:val="00C70967"/>
    <w:rsid w:val="00C70F4E"/>
    <w:rsid w:val="00C7320F"/>
    <w:rsid w:val="00C73A06"/>
    <w:rsid w:val="00C74C66"/>
    <w:rsid w:val="00C7679F"/>
    <w:rsid w:val="00C91A5B"/>
    <w:rsid w:val="00C97B37"/>
    <w:rsid w:val="00CA0C4F"/>
    <w:rsid w:val="00CA0E2F"/>
    <w:rsid w:val="00CC17D3"/>
    <w:rsid w:val="00CC2F98"/>
    <w:rsid w:val="00CD649A"/>
    <w:rsid w:val="00CE2CE2"/>
    <w:rsid w:val="00CE3EEC"/>
    <w:rsid w:val="00CF366D"/>
    <w:rsid w:val="00D04649"/>
    <w:rsid w:val="00D04D42"/>
    <w:rsid w:val="00D17E88"/>
    <w:rsid w:val="00D244F4"/>
    <w:rsid w:val="00D2504E"/>
    <w:rsid w:val="00D25E6B"/>
    <w:rsid w:val="00D26CED"/>
    <w:rsid w:val="00D30009"/>
    <w:rsid w:val="00D3582E"/>
    <w:rsid w:val="00D453CA"/>
    <w:rsid w:val="00D46309"/>
    <w:rsid w:val="00D71A43"/>
    <w:rsid w:val="00D73E3B"/>
    <w:rsid w:val="00D85CE4"/>
    <w:rsid w:val="00D92B62"/>
    <w:rsid w:val="00D96BC8"/>
    <w:rsid w:val="00D96EE2"/>
    <w:rsid w:val="00DA0348"/>
    <w:rsid w:val="00DA2AFD"/>
    <w:rsid w:val="00DA65D4"/>
    <w:rsid w:val="00DA7964"/>
    <w:rsid w:val="00DB5FAA"/>
    <w:rsid w:val="00DB73C5"/>
    <w:rsid w:val="00DC1560"/>
    <w:rsid w:val="00DC307A"/>
    <w:rsid w:val="00DC4170"/>
    <w:rsid w:val="00DD3FD3"/>
    <w:rsid w:val="00DD54D7"/>
    <w:rsid w:val="00DD6E05"/>
    <w:rsid w:val="00DE46C3"/>
    <w:rsid w:val="00DE6376"/>
    <w:rsid w:val="00E01C5B"/>
    <w:rsid w:val="00E1630D"/>
    <w:rsid w:val="00E21EFE"/>
    <w:rsid w:val="00E26588"/>
    <w:rsid w:val="00E37F04"/>
    <w:rsid w:val="00E43620"/>
    <w:rsid w:val="00E45227"/>
    <w:rsid w:val="00E45AC8"/>
    <w:rsid w:val="00E562EB"/>
    <w:rsid w:val="00E609B2"/>
    <w:rsid w:val="00E6136C"/>
    <w:rsid w:val="00E62A21"/>
    <w:rsid w:val="00E64D06"/>
    <w:rsid w:val="00E64E2D"/>
    <w:rsid w:val="00E72AF5"/>
    <w:rsid w:val="00E875FD"/>
    <w:rsid w:val="00E96E7B"/>
    <w:rsid w:val="00E970E5"/>
    <w:rsid w:val="00EA0B64"/>
    <w:rsid w:val="00EA260A"/>
    <w:rsid w:val="00EA2E22"/>
    <w:rsid w:val="00EB32DB"/>
    <w:rsid w:val="00EB7929"/>
    <w:rsid w:val="00EC15D6"/>
    <w:rsid w:val="00EC55A5"/>
    <w:rsid w:val="00ED33A2"/>
    <w:rsid w:val="00EF0BAD"/>
    <w:rsid w:val="00EF1855"/>
    <w:rsid w:val="00F03D08"/>
    <w:rsid w:val="00F04454"/>
    <w:rsid w:val="00F06FB6"/>
    <w:rsid w:val="00F14756"/>
    <w:rsid w:val="00F14F98"/>
    <w:rsid w:val="00F33F2A"/>
    <w:rsid w:val="00F36444"/>
    <w:rsid w:val="00F454C7"/>
    <w:rsid w:val="00F46576"/>
    <w:rsid w:val="00F549BB"/>
    <w:rsid w:val="00F553C4"/>
    <w:rsid w:val="00F56653"/>
    <w:rsid w:val="00F56B9E"/>
    <w:rsid w:val="00F64495"/>
    <w:rsid w:val="00F7270C"/>
    <w:rsid w:val="00F757BD"/>
    <w:rsid w:val="00F91F4D"/>
    <w:rsid w:val="00F957D7"/>
    <w:rsid w:val="00FA5DB1"/>
    <w:rsid w:val="00FB3D0A"/>
    <w:rsid w:val="00FB4481"/>
    <w:rsid w:val="00FB5C03"/>
    <w:rsid w:val="00FC1DA8"/>
    <w:rsid w:val="00FD1021"/>
    <w:rsid w:val="00FD388E"/>
    <w:rsid w:val="00FE382B"/>
    <w:rsid w:val="00FE388B"/>
    <w:rsid w:val="00FE55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9BB"/>
    <w:pPr>
      <w:spacing w:after="200" w:line="276" w:lineRule="auto"/>
    </w:pPr>
    <w:rPr>
      <w:lang w:eastAsia="en-US"/>
    </w:rPr>
  </w:style>
  <w:style w:type="paragraph" w:styleId="Heading4">
    <w:name w:val="heading 4"/>
    <w:basedOn w:val="Normal"/>
    <w:link w:val="Heading4Char"/>
    <w:uiPriority w:val="99"/>
    <w:qFormat/>
    <w:rsid w:val="00F4657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paragraph" w:styleId="Heading5">
    <w:name w:val="heading 5"/>
    <w:basedOn w:val="Normal"/>
    <w:link w:val="Heading5Char"/>
    <w:uiPriority w:val="99"/>
    <w:qFormat/>
    <w:rsid w:val="00F4657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9"/>
    <w:locked/>
    <w:rsid w:val="00F46576"/>
    <w:rPr>
      <w:rFonts w:ascii="Times New Roman" w:hAnsi="Times New Roman" w:cs="Times New Roman"/>
      <w:b/>
      <w:bCs/>
      <w:sz w:val="24"/>
      <w:szCs w:val="24"/>
      <w:lang w:eastAsia="pl-PL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F46576"/>
    <w:rPr>
      <w:rFonts w:ascii="Times New Roman" w:hAnsi="Times New Roman" w:cs="Times New Roman"/>
      <w:b/>
      <w:bCs/>
      <w:sz w:val="20"/>
      <w:szCs w:val="20"/>
      <w:lang w:eastAsia="pl-PL"/>
    </w:rPr>
  </w:style>
  <w:style w:type="paragraph" w:styleId="Header">
    <w:name w:val="header"/>
    <w:basedOn w:val="Normal"/>
    <w:link w:val="HeaderChar"/>
    <w:uiPriority w:val="99"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05F8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05F8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50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05F8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C74C66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ListParagraph">
    <w:name w:val="List Paragraph"/>
    <w:basedOn w:val="Normal"/>
    <w:uiPriority w:val="99"/>
    <w:qFormat/>
    <w:rsid w:val="00CA0E2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rsid w:val="00A753F7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efaultParagraphFont"/>
    <w:uiPriority w:val="99"/>
    <w:rsid w:val="00A753F7"/>
    <w:rPr>
      <w:rFonts w:cs="Times New Roman"/>
    </w:rPr>
  </w:style>
  <w:style w:type="character" w:styleId="Strong">
    <w:name w:val="Strong"/>
    <w:basedOn w:val="DefaultParagraphFont"/>
    <w:uiPriority w:val="99"/>
    <w:qFormat/>
    <w:rsid w:val="00A753F7"/>
    <w:rPr>
      <w:rFonts w:cs="Times New Roman"/>
      <w:b/>
      <w:bCs/>
    </w:rPr>
  </w:style>
  <w:style w:type="paragraph" w:styleId="HTMLPreformatted">
    <w:name w:val="HTML Preformatted"/>
    <w:basedOn w:val="Normal"/>
    <w:link w:val="HTMLPreformattedChar"/>
    <w:uiPriority w:val="99"/>
    <w:rsid w:val="00ED33A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ED33A2"/>
    <w:rPr>
      <w:rFonts w:ascii="Courier New" w:hAnsi="Courier New" w:cs="Courier New"/>
      <w:sz w:val="20"/>
      <w:szCs w:val="20"/>
      <w:lang w:eastAsia="pl-PL"/>
    </w:rPr>
  </w:style>
  <w:style w:type="paragraph" w:customStyle="1" w:styleId="Textbody">
    <w:name w:val="Text body"/>
    <w:basedOn w:val="Normal"/>
    <w:uiPriority w:val="99"/>
    <w:rsid w:val="00BA0813"/>
    <w:pPr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StrongEmphasis">
    <w:name w:val="Strong Emphasis"/>
    <w:uiPriority w:val="99"/>
    <w:rsid w:val="002D7028"/>
    <w:rPr>
      <w:b/>
    </w:rPr>
  </w:style>
  <w:style w:type="character" w:styleId="Emphasis">
    <w:name w:val="Emphasis"/>
    <w:basedOn w:val="DefaultParagraphFont"/>
    <w:uiPriority w:val="99"/>
    <w:qFormat/>
    <w:rsid w:val="002F37F9"/>
    <w:rPr>
      <w:rFonts w:cs="Times New Roman"/>
      <w:i/>
      <w:iCs/>
    </w:rPr>
  </w:style>
  <w:style w:type="paragraph" w:customStyle="1" w:styleId="Default">
    <w:name w:val="Default"/>
    <w:uiPriority w:val="99"/>
    <w:rsid w:val="003052E0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7170D2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170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7170D2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170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7170D2"/>
    <w:rPr>
      <w:b/>
      <w:bCs/>
    </w:rPr>
  </w:style>
  <w:style w:type="paragraph" w:styleId="NoSpacing">
    <w:name w:val="No Spacing"/>
    <w:uiPriority w:val="99"/>
    <w:qFormat/>
    <w:rsid w:val="00F14756"/>
    <w:rPr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rsid w:val="00DC156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DC1560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DC1560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E45AC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0176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7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76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7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76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7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76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76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7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76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7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176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7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76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7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76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</TotalTime>
  <Pages>4</Pages>
  <Words>592</Words>
  <Characters>3555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Z OTWARCIA OFERT</dc:title>
  <dc:subject/>
  <dc:creator>Karolina</dc:creator>
  <cp:keywords/>
  <dc:description/>
  <cp:lastModifiedBy>m_jedrzejczyk</cp:lastModifiedBy>
  <cp:revision>3</cp:revision>
  <cp:lastPrinted>2017-05-18T13:18:00Z</cp:lastPrinted>
  <dcterms:created xsi:type="dcterms:W3CDTF">2017-06-23T10:12:00Z</dcterms:created>
  <dcterms:modified xsi:type="dcterms:W3CDTF">2017-06-23T10:16:00Z</dcterms:modified>
</cp:coreProperties>
</file>